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lFM8KjYAbo29Mi3KdaU5GQ&amp;r=0&amp;pid=OfficeInsert"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22408992"/>
        <w:docPartObj>
          <w:docPartGallery w:val="Cover Pages"/>
          <w:docPartUnique/>
        </w:docPartObj>
      </w:sdtPr>
      <w:sdtContent>
        <w:tbl>
          <w:tblPr>
            <w:tblW w:w="5158"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879"/>
            <w:gridCol w:w="59"/>
            <w:gridCol w:w="7869"/>
            <w:gridCol w:w="310"/>
          </w:tblGrid>
          <w:tr w:rsidR="00463D96" w:rsidTr="007147F5">
            <w:trPr>
              <w:trHeight w:val="3960"/>
              <w:jc w:val="center"/>
            </w:trPr>
            <w:tc>
              <w:tcPr>
                <w:tcW w:w="958" w:type="pct"/>
                <w:gridSpan w:val="2"/>
                <w:tcBorders>
                  <w:top w:val="nil"/>
                  <w:left w:val="nil"/>
                  <w:bottom w:val="nil"/>
                  <w:right w:val="nil"/>
                </w:tcBorders>
                <w:shd w:val="clear" w:color="auto" w:fill="auto"/>
              </w:tcPr>
              <w:p w:rsidR="00463D96" w:rsidRDefault="00463D96">
                <w:pPr>
                  <w:pStyle w:val="Sinespaciado"/>
                </w:pPr>
              </w:p>
            </w:tc>
            <w:tc>
              <w:tcPr>
                <w:tcW w:w="4042" w:type="pct"/>
                <w:gridSpan w:val="2"/>
                <w:tcBorders>
                  <w:top w:val="nil"/>
                  <w:left w:val="nil"/>
                  <w:bottom w:val="nil"/>
                  <w:right w:val="nil"/>
                </w:tcBorders>
                <w:shd w:val="clear" w:color="auto" w:fill="auto"/>
                <w:tcMar>
                  <w:left w:w="115" w:type="dxa"/>
                  <w:bottom w:w="115" w:type="dxa"/>
                </w:tcMar>
                <w:vAlign w:val="bottom"/>
              </w:tcPr>
              <w:p w:rsidR="00463D96" w:rsidRPr="002B0314" w:rsidRDefault="002B0314" w:rsidP="00CB0AD0">
                <w:pPr>
                  <w:pStyle w:val="Sinespaciado"/>
                  <w:rPr>
                    <w:rFonts w:eastAsiaTheme="majorEastAsia" w:cs="Arial"/>
                    <w:color w:val="775F55" w:themeColor="text2"/>
                    <w:sz w:val="120"/>
                    <w:szCs w:val="120"/>
                  </w:rPr>
                </w:pPr>
                <w:sdt>
                  <w:sdtPr>
                    <w:rPr>
                      <w:rFonts w:eastAsiaTheme="majorEastAsia" w:cs="Arial"/>
                      <w:caps/>
                      <w:color w:val="775F55" w:themeColor="text2"/>
                      <w:sz w:val="56"/>
                      <w:szCs w:val="110"/>
                    </w:rPr>
                    <w:alias w:val="Título"/>
                    <w:id w:val="541102321"/>
                    <w:placeholder>
                      <w:docPart w:val="191A946C1BAA4E54BD7209C1A2400419"/>
                    </w:placeholder>
                    <w:dataBinding w:prefixMappings="xmlns:ns0='http://schemas.openxmlformats.org/package/2006/metadata/core-properties' xmlns:ns1='http://purl.org/dc/elements/1.1/'" w:xpath="/ns0:coreProperties[1]/ns1:title[1]" w:storeItemID="{6C3C8BC8-F283-45AE-878A-BAB7291924A1}"/>
                    <w:text/>
                  </w:sdtPr>
                  <w:sdtContent>
                    <w:r w:rsidR="00732719" w:rsidRPr="002B0314">
                      <w:rPr>
                        <w:rFonts w:eastAsiaTheme="majorEastAsia" w:cs="Arial"/>
                        <w:caps/>
                        <w:color w:val="775F55" w:themeColor="text2"/>
                        <w:sz w:val="56"/>
                        <w:szCs w:val="110"/>
                      </w:rPr>
                      <w:t xml:space="preserve">Guía del Web Service del Subsistema </w:t>
                    </w:r>
                    <w:r w:rsidR="00C344A1" w:rsidRPr="002B0314">
                      <w:rPr>
                        <w:rFonts w:eastAsiaTheme="majorEastAsia" w:cs="Arial"/>
                        <w:caps/>
                        <w:color w:val="775F55" w:themeColor="text2"/>
                        <w:sz w:val="56"/>
                        <w:szCs w:val="110"/>
                      </w:rPr>
                      <w:t>de Información sobre Calidad del Aire</w:t>
                    </w:r>
                  </w:sdtContent>
                </w:sdt>
              </w:p>
            </w:tc>
          </w:tr>
          <w:tr w:rsidR="00463D96" w:rsidTr="007147F5">
            <w:trPr>
              <w:jc w:val="center"/>
            </w:trPr>
            <w:tc>
              <w:tcPr>
                <w:tcW w:w="958" w:type="pct"/>
                <w:gridSpan w:val="2"/>
                <w:tcBorders>
                  <w:top w:val="nil"/>
                  <w:left w:val="nil"/>
                  <w:bottom w:val="nil"/>
                  <w:right w:val="nil"/>
                </w:tcBorders>
                <w:shd w:val="clear" w:color="auto" w:fill="auto"/>
              </w:tcPr>
              <w:p w:rsidR="00463D96" w:rsidRDefault="00463D96">
                <w:pPr>
                  <w:pStyle w:val="Sinespaciado"/>
                  <w:rPr>
                    <w:color w:val="EBDDC3" w:themeColor="background2"/>
                  </w:rPr>
                </w:pPr>
              </w:p>
            </w:tc>
            <w:tc>
              <w:tcPr>
                <w:tcW w:w="4042" w:type="pct"/>
                <w:gridSpan w:val="2"/>
                <w:tcBorders>
                  <w:top w:val="nil"/>
                  <w:left w:val="nil"/>
                  <w:bottom w:val="nil"/>
                  <w:right w:val="nil"/>
                </w:tcBorders>
                <w:shd w:val="clear" w:color="auto" w:fill="auto"/>
                <w:tcMar>
                  <w:left w:w="72" w:type="dxa"/>
                  <w:bottom w:w="216" w:type="dxa"/>
                  <w:right w:w="0" w:type="dxa"/>
                </w:tcMar>
                <w:vAlign w:val="bottom"/>
              </w:tcPr>
              <w:p w:rsidR="00463D96" w:rsidRDefault="007A076A">
                <w:r>
                  <w:rPr>
                    <w:noProof/>
                  </w:rPr>
                  <mc:AlternateContent>
                    <mc:Choice Requires="wpg">
                      <w:drawing>
                        <wp:inline distT="0" distB="0" distL="0" distR="0" wp14:anchorId="5007BD99" wp14:editId="54017165">
                          <wp:extent cx="5105400" cy="3722370"/>
                          <wp:effectExtent l="0" t="0" r="0" b="0"/>
                          <wp:docPr id="3" name="Grupo 3"/>
                          <wp:cNvGraphicFramePr/>
                          <a:graphic xmlns:a="http://schemas.openxmlformats.org/drawingml/2006/main">
                            <a:graphicData uri="http://schemas.microsoft.com/office/word/2010/wordprocessingGroup">
                              <wpg:wgp>
                                <wpg:cNvGrpSpPr/>
                                <wpg:grpSpPr>
                                  <a:xfrm>
                                    <a:off x="0" y="0"/>
                                    <a:ext cx="5105400" cy="3722370"/>
                                    <a:chOff x="0" y="0"/>
                                    <a:chExt cx="4493895" cy="3722370"/>
                                  </a:xfrm>
                                </wpg:grpSpPr>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0" y="0"/>
                                      <a:ext cx="4493895" cy="3375025"/>
                                    </a:xfrm>
                                    <a:prstGeom prst="rect">
                                      <a:avLst/>
                                    </a:prstGeom>
                                  </pic:spPr>
                                </pic:pic>
                                <wps:wsp>
                                  <wps:cNvPr id="2" name="Cuadro de texto 2"/>
                                  <wps:cNvSpPr txBox="1"/>
                                  <wps:spPr>
                                    <a:xfrm>
                                      <a:off x="0" y="3375025"/>
                                      <a:ext cx="4493895" cy="347345"/>
                                    </a:xfrm>
                                    <a:prstGeom prst="rect">
                                      <a:avLst/>
                                    </a:prstGeom>
                                    <a:solidFill>
                                      <a:prstClr val="white"/>
                                    </a:solidFill>
                                    <a:ln>
                                      <a:noFill/>
                                    </a:ln>
                                  </wps:spPr>
                                  <wps:txbx>
                                    <w:txbxContent>
                                      <w:p w:rsidR="002B0314" w:rsidRPr="007A076A" w:rsidRDefault="002B0314">
                                        <w:pPr>
                                          <w:rPr>
                                            <w:sz w:val="18"/>
                                            <w:szCs w:val="18"/>
                                          </w:rPr>
                                        </w:pPr>
                                        <w:hyperlink r:id="rId13" w:history="1">
                                          <w:r w:rsidRPr="007A076A">
                                            <w:rPr>
                                              <w:rStyle w:val="Hipervnculo"/>
                                              <w:sz w:val="18"/>
                                              <w:szCs w:val="18"/>
                                            </w:rPr>
                                            <w:t>Esta foto</w:t>
                                          </w:r>
                                        </w:hyperlink>
                                        <w:r w:rsidRPr="007A076A">
                                          <w:rPr>
                                            <w:sz w:val="18"/>
                                            <w:szCs w:val="18"/>
                                          </w:rPr>
                                          <w:t xml:space="preserve"> de Autor desconocido está bajo licencia </w:t>
                                        </w:r>
                                        <w:hyperlink r:id="rId14" w:history="1">
                                          <w:r w:rsidRPr="007A076A">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07BD99" id="Grupo 3" o:spid="_x0000_s1026" style="width:402pt;height:293.1pt;mso-position-horizontal-relative:char;mso-position-vertical-relative:line" coordsize="44938,37223" o:gfxdata="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44938;height:3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RUXEAAAA2gAAAA8AAABkcnMvZG93bnJldi54bWxEj0FrwkAUhO+F/oflFXopurGgltRVJFja&#10;kxBjscdH9plEs2/D7jam/74rCB6HmfmGWawG04qenG8sK5iMExDEpdUNVwr2xcfoDYQPyBpby6Tg&#10;jzyslo8PC0y1vXBO/S5UIkLYp6igDqFLpfRlTQb92HbE0TtaZzBE6SqpHV4i3LTyNUlm0mDDcaHG&#10;jrKayvPu1yjIT6dp5jfVpMw/t/Pi55v4IF+Uen4a1u8gAg3hHr61v7SCKVyvxBs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yRUXEAAAA2gAAAA8AAAAAAAAAAAAAAAAA&#10;nwIAAGRycy9kb3ducmV2LnhtbFBLBQYAAAAABAAEAPcAAACQAwAAAAA=&#10;">
                            <v:imagedata r:id="rId15" o:title=""/>
                          </v:shape>
                          <v:shapetype id="_x0000_t202" coordsize="21600,21600" o:spt="202" path="m,l,21600r21600,l21600,xe">
                            <v:stroke joinstyle="miter"/>
                            <v:path gradientshapeok="t" o:connecttype="rect"/>
                          </v:shapetype>
                          <v:shape id="Cuadro de texto 2" o:spid="_x0000_s1028" type="#_x0000_t202" style="position:absolute;top:33750;width:44938;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2B0314" w:rsidRPr="007A076A" w:rsidRDefault="002B0314">
                                  <w:pPr>
                                    <w:rPr>
                                      <w:sz w:val="18"/>
                                      <w:szCs w:val="18"/>
                                    </w:rPr>
                                  </w:pPr>
                                  <w:hyperlink r:id="rId16" w:history="1">
                                    <w:r w:rsidRPr="007A076A">
                                      <w:rPr>
                                        <w:rStyle w:val="Hipervnculo"/>
                                        <w:sz w:val="18"/>
                                        <w:szCs w:val="18"/>
                                      </w:rPr>
                                      <w:t>Esta foto</w:t>
                                    </w:r>
                                  </w:hyperlink>
                                  <w:r w:rsidRPr="007A076A">
                                    <w:rPr>
                                      <w:sz w:val="18"/>
                                      <w:szCs w:val="18"/>
                                    </w:rPr>
                                    <w:t xml:space="preserve"> de Autor desconocido está bajo licencia </w:t>
                                  </w:r>
                                  <w:hyperlink r:id="rId17" w:history="1">
                                    <w:r w:rsidRPr="007A076A">
                                      <w:rPr>
                                        <w:rStyle w:val="Hipervnculo"/>
                                        <w:sz w:val="18"/>
                                        <w:szCs w:val="18"/>
                                      </w:rPr>
                                      <w:t>CC BY-NC-ND</w:t>
                                    </w:r>
                                  </w:hyperlink>
                                </w:p>
                              </w:txbxContent>
                            </v:textbox>
                          </v:shape>
                          <w10:anchorlock/>
                        </v:group>
                      </w:pict>
                    </mc:Fallback>
                  </mc:AlternateContent>
                </w:r>
              </w:p>
            </w:tc>
          </w:tr>
          <w:tr w:rsidR="00463D96" w:rsidTr="007147F5">
            <w:trPr>
              <w:trHeight w:val="864"/>
              <w:jc w:val="center"/>
            </w:trPr>
            <w:tc>
              <w:tcPr>
                <w:tcW w:w="958" w:type="pct"/>
                <w:gridSpan w:val="2"/>
                <w:tcBorders>
                  <w:top w:val="nil"/>
                  <w:left w:val="nil"/>
                  <w:bottom w:val="nil"/>
                </w:tcBorders>
                <w:shd w:val="clear" w:color="auto" w:fill="DD8047" w:themeFill="accent2"/>
                <w:vAlign w:val="center"/>
              </w:tcPr>
              <w:p w:rsidR="00463D96" w:rsidRDefault="002B0314">
                <w:pPr>
                  <w:pStyle w:val="Sinespaciado"/>
                  <w:jc w:val="center"/>
                  <w:rPr>
                    <w:color w:val="FFFFFF" w:themeColor="background1"/>
                    <w:sz w:val="32"/>
                    <w:szCs w:val="32"/>
                  </w:rPr>
                </w:pPr>
                <w:sdt>
                  <w:sdtPr>
                    <w:rPr>
                      <w:color w:val="FFFFFF" w:themeColor="background1"/>
                      <w:sz w:val="32"/>
                      <w:szCs w:val="32"/>
                    </w:rPr>
                    <w:alias w:val="Fecha"/>
                    <w:id w:val="541102334"/>
                    <w:placeholder>
                      <w:docPart w:val="41871ACF98CF413387714C7D90DDF39C"/>
                    </w:placeholder>
                    <w:dataBinding w:prefixMappings="xmlns:ns0='http://schemas.microsoft.com/office/2006/coverPageProps'" w:xpath="/ns0:CoverPageProperties[1]/ns0:PublishDate[1]" w:storeItemID="{55AF091B-3C7A-41E3-B477-F2FDAA23CFDA}"/>
                    <w:date w:fullDate="2017-08-28T00:00:00Z">
                      <w:dateFormat w:val="dd/MM/yyyy"/>
                      <w:lid w:val="es-ES"/>
                      <w:storeMappedDataAs w:val="dateTime"/>
                      <w:calendar w:val="gregorian"/>
                    </w:date>
                  </w:sdtPr>
                  <w:sdtContent>
                    <w:r w:rsidR="00EE7BB5">
                      <w:rPr>
                        <w:color w:val="FFFFFF" w:themeColor="background1"/>
                        <w:sz w:val="32"/>
                        <w:szCs w:val="32"/>
                      </w:rPr>
                      <w:t>2</w:t>
                    </w:r>
                    <w:r w:rsidR="00844B8F">
                      <w:rPr>
                        <w:color w:val="FFFFFF" w:themeColor="background1"/>
                        <w:sz w:val="32"/>
                        <w:szCs w:val="32"/>
                      </w:rPr>
                      <w:t>8</w:t>
                    </w:r>
                    <w:r w:rsidR="00732719">
                      <w:rPr>
                        <w:color w:val="FFFFFF" w:themeColor="background1"/>
                        <w:sz w:val="32"/>
                        <w:szCs w:val="32"/>
                        <w:lang w:val="es-ES"/>
                      </w:rPr>
                      <w:t>/08/2017</w:t>
                    </w:r>
                  </w:sdtContent>
                </w:sdt>
              </w:p>
            </w:tc>
            <w:tc>
              <w:tcPr>
                <w:tcW w:w="4042" w:type="pct"/>
                <w:gridSpan w:val="2"/>
                <w:tcBorders>
                  <w:top w:val="nil"/>
                  <w:bottom w:val="nil"/>
                  <w:right w:val="nil"/>
                </w:tcBorders>
                <w:shd w:val="clear" w:color="auto" w:fill="94B6D2" w:themeFill="accent1"/>
                <w:tcMar>
                  <w:left w:w="216" w:type="dxa"/>
                </w:tcMar>
                <w:vAlign w:val="center"/>
              </w:tcPr>
              <w:p w:rsidR="00463D96" w:rsidRDefault="00732719" w:rsidP="00CB0AD0">
                <w:pPr>
                  <w:pStyle w:val="Sinespaciado"/>
                  <w:rPr>
                    <w:color w:val="FFFFFF" w:themeColor="background1"/>
                    <w:sz w:val="40"/>
                    <w:szCs w:val="40"/>
                  </w:rPr>
                </w:pPr>
                <w:r w:rsidRPr="00732719">
                  <w:rPr>
                    <w:color w:val="FFFFFF" w:themeColor="background1"/>
                    <w:sz w:val="40"/>
                    <w:szCs w:val="40"/>
                  </w:rPr>
                  <w:t>GUÍA DEL WEB SERVICE</w:t>
                </w:r>
              </w:p>
            </w:tc>
          </w:tr>
          <w:tr w:rsidR="00463D96" w:rsidTr="007147F5">
            <w:trPr>
              <w:gridAfter w:val="1"/>
              <w:wAfter w:w="153" w:type="pct"/>
              <w:jc w:val="center"/>
            </w:trPr>
            <w:tc>
              <w:tcPr>
                <w:tcW w:w="929" w:type="pct"/>
                <w:tcBorders>
                  <w:top w:val="nil"/>
                  <w:left w:val="nil"/>
                  <w:bottom w:val="nil"/>
                  <w:right w:val="nil"/>
                </w:tcBorders>
                <w:shd w:val="clear" w:color="auto" w:fill="auto"/>
                <w:vAlign w:val="center"/>
              </w:tcPr>
              <w:p w:rsidR="00463D96" w:rsidRDefault="00463D96">
                <w:pPr>
                  <w:pStyle w:val="Sinespaciado"/>
                  <w:rPr>
                    <w:color w:val="FFFFFF" w:themeColor="background1"/>
                    <w:sz w:val="36"/>
                    <w:szCs w:val="36"/>
                  </w:rPr>
                </w:pPr>
              </w:p>
            </w:tc>
            <w:tc>
              <w:tcPr>
                <w:tcW w:w="3918" w:type="pct"/>
                <w:gridSpan w:val="2"/>
                <w:tcBorders>
                  <w:top w:val="nil"/>
                  <w:left w:val="nil"/>
                  <w:bottom w:val="nil"/>
                  <w:right w:val="nil"/>
                </w:tcBorders>
                <w:shd w:val="clear" w:color="auto" w:fill="auto"/>
                <w:tcMar>
                  <w:top w:w="432" w:type="dxa"/>
                  <w:left w:w="216" w:type="dxa"/>
                  <w:right w:w="432" w:type="dxa"/>
                </w:tcMar>
              </w:tcPr>
              <w:p w:rsidR="00463D96" w:rsidRDefault="002E486D">
                <w:pPr>
                  <w:pStyle w:val="Sinespaciado"/>
                  <w:spacing w:line="360" w:lineRule="auto"/>
                  <w:rPr>
                    <w:sz w:val="26"/>
                    <w:szCs w:val="26"/>
                    <w:lang w:val="es-ES"/>
                  </w:rPr>
                </w:pPr>
                <w:r>
                  <w:rPr>
                    <w:rFonts w:asciiTheme="majorHAnsi" w:eastAsiaTheme="majorEastAsia" w:hAnsiTheme="majorHAnsi" w:cstheme="majorBidi"/>
                    <w:sz w:val="26"/>
                    <w:szCs w:val="26"/>
                  </w:rPr>
                  <w:t xml:space="preserve">Manual </w:t>
                </w:r>
                <w:r w:rsidR="00732719">
                  <w:rPr>
                    <w:rFonts w:asciiTheme="majorHAnsi" w:eastAsiaTheme="majorEastAsia" w:hAnsiTheme="majorHAnsi" w:cstheme="majorBidi"/>
                    <w:sz w:val="26"/>
                    <w:szCs w:val="26"/>
                  </w:rPr>
                  <w:t xml:space="preserve">de uso del servicio web de </w:t>
                </w:r>
                <w:r w:rsidR="002B59FF">
                  <w:rPr>
                    <w:rFonts w:asciiTheme="majorHAnsi" w:eastAsiaTheme="majorEastAsia" w:hAnsiTheme="majorHAnsi" w:cstheme="majorBidi"/>
                    <w:sz w:val="26"/>
                    <w:szCs w:val="26"/>
                  </w:rPr>
                  <w:t>AIRE</w:t>
                </w:r>
                <w:r w:rsidR="00CB0AD0">
                  <w:rPr>
                    <w:sz w:val="26"/>
                    <w:szCs w:val="26"/>
                    <w:lang w:val="es-ES"/>
                  </w:rPr>
                  <w:t>.</w:t>
                </w:r>
              </w:p>
              <w:p w:rsidR="00463D96" w:rsidRPr="007147F5" w:rsidRDefault="007147F5" w:rsidP="007147F5">
                <w:pPr>
                  <w:pStyle w:val="Sinespaciado"/>
                  <w:spacing w:line="360" w:lineRule="auto"/>
                  <w:rPr>
                    <w:rFonts w:asciiTheme="majorHAnsi" w:eastAsiaTheme="majorEastAsia" w:hAnsiTheme="majorHAnsi" w:cstheme="majorBidi"/>
                    <w:sz w:val="26"/>
                    <w:szCs w:val="26"/>
                  </w:rPr>
                </w:pPr>
                <w:r>
                  <w:rPr>
                    <w:noProof/>
                  </w:rPr>
                  <w:drawing>
                    <wp:inline distT="0" distB="0" distL="0" distR="0" wp14:anchorId="56680F39" wp14:editId="711CEE3F">
                      <wp:extent cx="660491" cy="637715"/>
                      <wp:effectExtent l="0" t="0" r="6350" b="0"/>
                      <wp:docPr id="89" name="Imagen 89" descr="ID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814" cy="651544"/>
                              </a:xfrm>
                              <a:prstGeom prst="rect">
                                <a:avLst/>
                              </a:prstGeom>
                              <a:noFill/>
                              <a:ln>
                                <a:noFill/>
                              </a:ln>
                            </pic:spPr>
                          </pic:pic>
                        </a:graphicData>
                      </a:graphic>
                    </wp:inline>
                  </w:drawing>
                </w:r>
                <w:r>
                  <w:rPr>
                    <w:rFonts w:asciiTheme="majorHAnsi" w:eastAsiaTheme="majorEastAsia" w:hAnsiTheme="majorHAnsi" w:cstheme="majorBidi"/>
                    <w:sz w:val="26"/>
                    <w:szCs w:val="26"/>
                  </w:rPr>
                  <w:t xml:space="preserve">  </w:t>
                </w:r>
                <w:r w:rsidRPr="00091CB3">
                  <w:rPr>
                    <w:rFonts w:asciiTheme="majorHAnsi" w:eastAsiaTheme="majorEastAsia" w:hAnsiTheme="majorHAnsi" w:cstheme="majorBidi"/>
                    <w:sz w:val="26"/>
                    <w:szCs w:val="26"/>
                  </w:rPr>
                  <w:t xml:space="preserve"> </w:t>
                </w:r>
                <w:r>
                  <w:rPr>
                    <w:rFonts w:asciiTheme="majorHAnsi" w:eastAsiaTheme="majorEastAsia" w:hAnsiTheme="majorHAnsi" w:cstheme="majorBidi"/>
                    <w:sz w:val="26"/>
                    <w:szCs w:val="26"/>
                  </w:rPr>
                  <w:t xml:space="preserve">    </w:t>
                </w:r>
                <w:r w:rsidR="002B0314">
                  <w:rPr>
                    <w:noProof/>
                  </w:rPr>
                  <w:drawing>
                    <wp:inline distT="0" distB="0" distL="0" distR="0">
                      <wp:extent cx="1895475" cy="623862"/>
                      <wp:effectExtent l="0" t="0" r="0" b="0"/>
                      <wp:docPr id="29" name="Imagen 29" descr="http://www.siac.gov.co/documents/670372/43391551/02-sisaire.png/81a3b255-7c3d-4e1e-a719-c1017d66c2dd?t=150401741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ac.gov.co/documents/670372/43391551/02-sisaire.png/81a3b255-7c3d-4e1e-a719-c1017d66c2dd?t=1504017413487"/>
                              <pic:cNvPicPr>
                                <a:picLocks noChangeAspect="1" noChangeArrowheads="1"/>
                              </pic:cNvPicPr>
                            </pic:nvPicPr>
                            <pic:blipFill rotWithShape="1">
                              <a:blip r:embed="rId19">
                                <a:extLst>
                                  <a:ext uri="{28A0092B-C50C-407E-A947-70E740481C1C}">
                                    <a14:useLocalDpi xmlns:a14="http://schemas.microsoft.com/office/drawing/2010/main" val="0"/>
                                  </a:ext>
                                </a:extLst>
                              </a:blip>
                              <a:srcRect t="23957" b="26919"/>
                              <a:stretch/>
                            </pic:blipFill>
                            <pic:spPr bwMode="auto">
                              <a:xfrm>
                                <a:off x="0" y="0"/>
                                <a:ext cx="1921221" cy="632336"/>
                              </a:xfrm>
                              <a:prstGeom prst="rect">
                                <a:avLst/>
                              </a:prstGeom>
                              <a:noFill/>
                              <a:ln>
                                <a:noFill/>
                              </a:ln>
                              <a:extLst>
                                <a:ext uri="{53640926-AAD7-44D8-BBD7-CCE9431645EC}">
                                  <a14:shadowObscured xmlns:a14="http://schemas.microsoft.com/office/drawing/2010/main"/>
                                </a:ext>
                              </a:extLst>
                            </pic:spPr>
                          </pic:pic>
                        </a:graphicData>
                      </a:graphic>
                    </wp:inline>
                  </w:drawing>
                </w:r>
                <w:r w:rsidRPr="00091CB3">
                  <w:rPr>
                    <w:noProof/>
                  </w:rPr>
                  <w:t xml:space="preserve"> </w:t>
                </w:r>
                <w:r>
                  <w:rPr>
                    <w:noProof/>
                  </w:rPr>
                  <w:t xml:space="preserve">   </w:t>
                </w:r>
                <w:r w:rsidRPr="00091CB3">
                  <w:rPr>
                    <w:rFonts w:asciiTheme="majorHAnsi" w:eastAsiaTheme="majorEastAsia" w:hAnsiTheme="majorHAnsi" w:cstheme="majorBidi"/>
                    <w:sz w:val="26"/>
                    <w:szCs w:val="26"/>
                  </w:rPr>
                  <w:drawing>
                    <wp:inline distT="0" distB="0" distL="0" distR="0" wp14:anchorId="33DC9EB8" wp14:editId="31C1CE90">
                      <wp:extent cx="1438275" cy="752328"/>
                      <wp:effectExtent l="0" t="0" r="0" b="0"/>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0" cstate="print">
                                <a:extLst>
                                  <a:ext uri="{28A0092B-C50C-407E-A947-70E740481C1C}">
                                    <a14:useLocalDpi xmlns:a14="http://schemas.microsoft.com/office/drawing/2010/main" val="0"/>
                                  </a:ext>
                                </a:extLst>
                              </a:blip>
                              <a:srcRect l="20802" r="19547" b="45946"/>
                              <a:stretch/>
                            </pic:blipFill>
                            <pic:spPr bwMode="auto">
                              <a:xfrm>
                                <a:off x="0" y="0"/>
                                <a:ext cx="1452184" cy="759604"/>
                              </a:xfrm>
                              <a:prstGeom prst="rect">
                                <a:avLst/>
                              </a:prstGeom>
                              <a:ln>
                                <a:noFill/>
                              </a:ln>
                              <a:extLst>
                                <a:ext uri="{53640926-AAD7-44D8-BBD7-CCE9431645EC}">
                                  <a14:shadowObscured xmlns:a14="http://schemas.microsoft.com/office/drawing/2010/main"/>
                                </a:ext>
                              </a:extLst>
                            </pic:spPr>
                          </pic:pic>
                        </a:graphicData>
                      </a:graphic>
                    </wp:inline>
                  </w:drawing>
                </w:r>
              </w:p>
            </w:tc>
          </w:tr>
        </w:tbl>
        <w:p w:rsidR="00CB0AD0" w:rsidRDefault="002B0314">
          <w:pPr>
            <w:spacing w:after="200" w:line="276" w:lineRule="auto"/>
          </w:pPr>
        </w:p>
      </w:sdtContent>
    </w:sdt>
    <w:p w:rsidR="00CB0AD0" w:rsidRDefault="00CB0AD0">
      <w:pPr>
        <w:spacing w:after="200" w:line="276" w:lineRule="auto"/>
      </w:pPr>
      <w:r>
        <w:br w:type="page"/>
      </w:r>
    </w:p>
    <w:tbl>
      <w:tblPr>
        <w:tblStyle w:val="Tabladecuadrcula5oscura-nfasis61"/>
        <w:tblW w:w="5000" w:type="pct"/>
        <w:tblLook w:val="04A0" w:firstRow="1" w:lastRow="0" w:firstColumn="1" w:lastColumn="0" w:noHBand="0" w:noVBand="1"/>
      </w:tblPr>
      <w:tblGrid>
        <w:gridCol w:w="961"/>
        <w:gridCol w:w="1238"/>
        <w:gridCol w:w="3466"/>
        <w:gridCol w:w="4132"/>
      </w:tblGrid>
      <w:tr w:rsidR="007147F5" w:rsidRPr="00982113" w:rsidTr="002B0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Align w:val="center"/>
          </w:tcPr>
          <w:p w:rsidR="007147F5" w:rsidRPr="00982113" w:rsidRDefault="007147F5" w:rsidP="002B0314">
            <w:pPr>
              <w:rPr>
                <w:sz w:val="20"/>
              </w:rPr>
            </w:pPr>
            <w:r w:rsidRPr="00982113">
              <w:rPr>
                <w:sz w:val="20"/>
              </w:rPr>
              <w:lastRenderedPageBreak/>
              <w:br w:type="page"/>
              <w:t>Versión</w:t>
            </w:r>
          </w:p>
        </w:tc>
        <w:tc>
          <w:tcPr>
            <w:tcW w:w="632" w:type="pct"/>
            <w:vAlign w:val="center"/>
          </w:tcPr>
          <w:p w:rsidR="007147F5" w:rsidRPr="00982113" w:rsidRDefault="007147F5" w:rsidP="002B0314">
            <w:pPr>
              <w:cnfStyle w:val="100000000000" w:firstRow="1" w:lastRow="0" w:firstColumn="0" w:lastColumn="0" w:oddVBand="0" w:evenVBand="0" w:oddHBand="0" w:evenHBand="0" w:firstRowFirstColumn="0" w:firstRowLastColumn="0" w:lastRowFirstColumn="0" w:lastRowLastColumn="0"/>
              <w:rPr>
                <w:sz w:val="20"/>
              </w:rPr>
            </w:pPr>
            <w:r w:rsidRPr="00982113">
              <w:rPr>
                <w:sz w:val="20"/>
              </w:rPr>
              <w:t>Fecha</w:t>
            </w:r>
          </w:p>
        </w:tc>
        <w:tc>
          <w:tcPr>
            <w:tcW w:w="1769" w:type="pct"/>
            <w:vAlign w:val="center"/>
          </w:tcPr>
          <w:p w:rsidR="007147F5" w:rsidRPr="00982113" w:rsidRDefault="007147F5" w:rsidP="002B0314">
            <w:pPr>
              <w:cnfStyle w:val="100000000000" w:firstRow="1" w:lastRow="0" w:firstColumn="0" w:lastColumn="0" w:oddVBand="0" w:evenVBand="0" w:oddHBand="0" w:evenHBand="0" w:firstRowFirstColumn="0" w:firstRowLastColumn="0" w:lastRowFirstColumn="0" w:lastRowLastColumn="0"/>
              <w:rPr>
                <w:sz w:val="20"/>
              </w:rPr>
            </w:pPr>
            <w:r w:rsidRPr="00982113">
              <w:rPr>
                <w:sz w:val="20"/>
              </w:rPr>
              <w:t>Elaboró</w:t>
            </w:r>
          </w:p>
        </w:tc>
        <w:tc>
          <w:tcPr>
            <w:tcW w:w="2109" w:type="pct"/>
            <w:vAlign w:val="center"/>
          </w:tcPr>
          <w:p w:rsidR="007147F5" w:rsidRPr="00982113" w:rsidRDefault="007147F5" w:rsidP="002B0314">
            <w:pPr>
              <w:cnfStyle w:val="100000000000" w:firstRow="1" w:lastRow="0" w:firstColumn="0" w:lastColumn="0" w:oddVBand="0" w:evenVBand="0" w:oddHBand="0" w:evenHBand="0" w:firstRowFirstColumn="0" w:firstRowLastColumn="0" w:lastRowFirstColumn="0" w:lastRowLastColumn="0"/>
              <w:rPr>
                <w:sz w:val="20"/>
              </w:rPr>
            </w:pPr>
            <w:r>
              <w:rPr>
                <w:sz w:val="20"/>
              </w:rPr>
              <w:t>Visto bueno</w:t>
            </w:r>
          </w:p>
        </w:tc>
      </w:tr>
      <w:tr w:rsidR="007147F5" w:rsidRPr="00982113" w:rsidTr="002B0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vAlign w:val="center"/>
          </w:tcPr>
          <w:p w:rsidR="007147F5" w:rsidRPr="00982113" w:rsidRDefault="007147F5" w:rsidP="002B0314">
            <w:pPr>
              <w:rPr>
                <w:sz w:val="20"/>
              </w:rPr>
            </w:pPr>
            <w:r>
              <w:rPr>
                <w:sz w:val="20"/>
              </w:rPr>
              <w:t>1.0</w:t>
            </w:r>
          </w:p>
        </w:tc>
        <w:tc>
          <w:tcPr>
            <w:tcW w:w="632" w:type="pct"/>
            <w:vAlign w:val="center"/>
          </w:tcPr>
          <w:p w:rsidR="007147F5" w:rsidRPr="00982113" w:rsidRDefault="007147F5" w:rsidP="002B0314">
            <w:pPr>
              <w:cnfStyle w:val="000000100000" w:firstRow="0" w:lastRow="0" w:firstColumn="0" w:lastColumn="0" w:oddVBand="0" w:evenVBand="0" w:oddHBand="1" w:evenHBand="0" w:firstRowFirstColumn="0" w:firstRowLastColumn="0" w:lastRowFirstColumn="0" w:lastRowLastColumn="0"/>
              <w:rPr>
                <w:sz w:val="20"/>
              </w:rPr>
            </w:pPr>
            <w:r w:rsidRPr="00982113">
              <w:rPr>
                <w:sz w:val="20"/>
              </w:rPr>
              <w:t>2017-08-27</w:t>
            </w:r>
          </w:p>
        </w:tc>
        <w:tc>
          <w:tcPr>
            <w:tcW w:w="1769" w:type="pct"/>
            <w:vAlign w:val="center"/>
          </w:tcPr>
          <w:p w:rsidR="007147F5" w:rsidRPr="00982113" w:rsidRDefault="007147F5" w:rsidP="002B0314">
            <w:pPr>
              <w:cnfStyle w:val="000000100000" w:firstRow="0" w:lastRow="0" w:firstColumn="0" w:lastColumn="0" w:oddVBand="0" w:evenVBand="0" w:oddHBand="1" w:evenHBand="0" w:firstRowFirstColumn="0" w:firstRowLastColumn="0" w:lastRowFirstColumn="0" w:lastRowLastColumn="0"/>
              <w:rPr>
                <w:rStyle w:val="Hipervnculo"/>
                <w:sz w:val="20"/>
                <w:lang w:val="en-US"/>
              </w:rPr>
            </w:pPr>
            <w:r w:rsidRPr="00982113">
              <w:rPr>
                <w:sz w:val="20"/>
                <w:lang w:val="en-US"/>
              </w:rPr>
              <w:t>Santiago Hernández</w:t>
            </w:r>
            <w:r>
              <w:rPr>
                <w:sz w:val="20"/>
                <w:lang w:val="en-US"/>
              </w:rPr>
              <w:t xml:space="preserve"> </w:t>
            </w:r>
            <w:hyperlink r:id="rId21" w:history="1">
              <w:r w:rsidRPr="00982113">
                <w:rPr>
                  <w:rStyle w:val="Hipervnculo"/>
                  <w:sz w:val="20"/>
                  <w:lang w:val="en-US"/>
                </w:rPr>
                <w:t>santiago.h.plazas@gmail.com</w:t>
              </w:r>
            </w:hyperlink>
          </w:p>
          <w:p w:rsidR="007147F5" w:rsidRPr="00982113" w:rsidRDefault="007147F5" w:rsidP="002B0314">
            <w:pPr>
              <w:cnfStyle w:val="000000100000" w:firstRow="0" w:lastRow="0" w:firstColumn="0" w:lastColumn="0" w:oddVBand="0" w:evenVBand="0" w:oddHBand="1" w:evenHBand="0" w:firstRowFirstColumn="0" w:firstRowLastColumn="0" w:lastRowFirstColumn="0" w:lastRowLastColumn="0"/>
              <w:rPr>
                <w:rStyle w:val="Hipervnculo"/>
                <w:sz w:val="20"/>
              </w:rPr>
            </w:pPr>
            <w:r w:rsidRPr="00982113">
              <w:rPr>
                <w:sz w:val="20"/>
              </w:rPr>
              <w:t>Pilar Galindo</w:t>
            </w:r>
            <w:r>
              <w:rPr>
                <w:sz w:val="20"/>
              </w:rPr>
              <w:t xml:space="preserve"> </w:t>
            </w:r>
            <w:r>
              <w:rPr>
                <w:sz w:val="20"/>
              </w:rPr>
              <w:br/>
            </w:r>
            <w:hyperlink r:id="rId22" w:history="1">
              <w:r w:rsidRPr="00982113">
                <w:rPr>
                  <w:rStyle w:val="Hipervnculo"/>
                  <w:sz w:val="20"/>
                </w:rPr>
                <w:t>pgalindo@ideam.gov.co</w:t>
              </w:r>
            </w:hyperlink>
          </w:p>
          <w:p w:rsidR="007147F5" w:rsidRPr="00982113" w:rsidRDefault="007147F5" w:rsidP="002B0314">
            <w:pP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 xml:space="preserve">Julian Rodriguez </w:t>
            </w:r>
            <w:hyperlink r:id="rId23" w:history="1">
              <w:r w:rsidRPr="00982113">
                <w:rPr>
                  <w:rStyle w:val="Hipervnculo"/>
                  <w:sz w:val="20"/>
                  <w:lang w:val="en-US"/>
                </w:rPr>
                <w:t>lihernandez@ideam.gov.co</w:t>
              </w:r>
            </w:hyperlink>
          </w:p>
        </w:tc>
        <w:tc>
          <w:tcPr>
            <w:tcW w:w="2109" w:type="pct"/>
            <w:vAlign w:val="center"/>
          </w:tcPr>
          <w:p w:rsidR="007147F5" w:rsidRDefault="007147F5" w:rsidP="002B0314">
            <w:pPr>
              <w:cnfStyle w:val="000000100000" w:firstRow="0" w:lastRow="0" w:firstColumn="0" w:lastColumn="0" w:oddVBand="0" w:evenVBand="0" w:oddHBand="1" w:evenHBand="0" w:firstRowFirstColumn="0" w:firstRowLastColumn="0" w:lastRowFirstColumn="0" w:lastRowLastColumn="0"/>
              <w:rPr>
                <w:sz w:val="20"/>
              </w:rPr>
            </w:pPr>
            <w:r>
              <w:rPr>
                <w:sz w:val="20"/>
              </w:rPr>
              <w:t>Oficina de informática del IDEAM</w:t>
            </w:r>
          </w:p>
          <w:p w:rsidR="007147F5" w:rsidRDefault="007147F5" w:rsidP="002B0314">
            <w:pPr>
              <w:cnfStyle w:val="000000100000" w:firstRow="0" w:lastRow="0" w:firstColumn="0" w:lastColumn="0" w:oddVBand="0" w:evenVBand="0" w:oddHBand="1" w:evenHBand="0" w:firstRowFirstColumn="0" w:firstRowLastColumn="0" w:lastRowFirstColumn="0" w:lastRowLastColumn="0"/>
              <w:rPr>
                <w:sz w:val="20"/>
              </w:rPr>
            </w:pPr>
            <w:r>
              <w:rPr>
                <w:sz w:val="20"/>
              </w:rPr>
              <w:t>Subdirección de Estudios Ambientales</w:t>
            </w:r>
          </w:p>
          <w:p w:rsidR="007147F5" w:rsidRPr="00982113" w:rsidRDefault="007147F5" w:rsidP="002B0314">
            <w:pPr>
              <w:cnfStyle w:val="000000100000" w:firstRow="0" w:lastRow="0" w:firstColumn="0" w:lastColumn="0" w:oddVBand="0" w:evenVBand="0" w:oddHBand="1" w:evenHBand="0" w:firstRowFirstColumn="0" w:firstRowLastColumn="0" w:lastRowFirstColumn="0" w:lastRowLastColumn="0"/>
              <w:rPr>
                <w:sz w:val="20"/>
              </w:rPr>
            </w:pPr>
            <w:r>
              <w:rPr>
                <w:sz w:val="20"/>
              </w:rPr>
              <w:t>Subdirección de ecosistemas e información ambiental</w:t>
            </w:r>
          </w:p>
          <w:p w:rsidR="007147F5" w:rsidRPr="00982113" w:rsidRDefault="007147F5" w:rsidP="002B0314">
            <w:pPr>
              <w:cnfStyle w:val="000000100000" w:firstRow="0" w:lastRow="0" w:firstColumn="0" w:lastColumn="0" w:oddVBand="0" w:evenVBand="0" w:oddHBand="1" w:evenHBand="0" w:firstRowFirstColumn="0" w:firstRowLastColumn="0" w:lastRowFirstColumn="0" w:lastRowLastColumn="0"/>
              <w:rPr>
                <w:sz w:val="20"/>
              </w:rPr>
            </w:pPr>
          </w:p>
        </w:tc>
      </w:tr>
    </w:tbl>
    <w:p w:rsidR="00F807A6" w:rsidRPr="00540551" w:rsidRDefault="00F807A6"/>
    <w:p w:rsidR="00F807A6" w:rsidRPr="00540551" w:rsidRDefault="00F807A6">
      <w:pPr>
        <w:spacing w:after="200" w:line="276" w:lineRule="auto"/>
      </w:pPr>
      <w:r w:rsidRPr="00540551">
        <w:br w:type="page"/>
      </w:r>
    </w:p>
    <w:sdt>
      <w:sdtPr>
        <w:rPr>
          <w:rFonts w:asciiTheme="minorHAnsi" w:eastAsiaTheme="minorHAnsi" w:hAnsiTheme="minorHAnsi" w:cs="Times New Roman"/>
          <w:b w:val="0"/>
          <w:color w:val="auto"/>
          <w:kern w:val="24"/>
          <w:sz w:val="23"/>
          <w:szCs w:val="20"/>
          <w:lang w:val="es-ES"/>
        </w:rPr>
        <w:id w:val="-1504970089"/>
        <w:docPartObj>
          <w:docPartGallery w:val="Table of Contents"/>
          <w:docPartUnique/>
        </w:docPartObj>
      </w:sdtPr>
      <w:sdtEndPr>
        <w:rPr>
          <w:rFonts w:ascii="Arial" w:hAnsi="Arial"/>
          <w:bCs/>
        </w:rPr>
      </w:sdtEndPr>
      <w:sdtContent>
        <w:p w:rsidR="00A3392D" w:rsidRDefault="00A3392D">
          <w:pPr>
            <w:pStyle w:val="TtulodeTDC"/>
          </w:pPr>
          <w:r>
            <w:rPr>
              <w:lang w:val="es-ES"/>
            </w:rPr>
            <w:t>Contenido</w:t>
          </w:r>
        </w:p>
        <w:p w:rsidR="004856FF" w:rsidRDefault="004B5C91">
          <w:pPr>
            <w:pStyle w:val="TDC1"/>
            <w:rPr>
              <w:rFonts w:asciiTheme="minorHAnsi" w:eastAsiaTheme="minorEastAsia" w:hAnsiTheme="minorHAnsi" w:cstheme="minorBidi"/>
              <w:b w:val="0"/>
              <w:caps w:val="0"/>
              <w:noProof/>
              <w:color w:val="auto"/>
              <w:kern w:val="0"/>
              <w:sz w:val="22"/>
              <w:szCs w:val="22"/>
            </w:rPr>
          </w:pPr>
          <w:r>
            <w:fldChar w:fldCharType="begin"/>
          </w:r>
          <w:r w:rsidR="00A3392D">
            <w:instrText xml:space="preserve"> TOC \o "1-3" \h \z \u </w:instrText>
          </w:r>
          <w:r>
            <w:fldChar w:fldCharType="separate"/>
          </w:r>
          <w:hyperlink w:anchor="_Toc491973575" w:history="1">
            <w:r w:rsidR="004856FF" w:rsidRPr="00E64154">
              <w:rPr>
                <w:rStyle w:val="Hipervnculo"/>
                <w:noProof/>
              </w:rPr>
              <w:t>Introducción</w:t>
            </w:r>
            <w:r w:rsidR="004856FF">
              <w:rPr>
                <w:noProof/>
                <w:webHidden/>
              </w:rPr>
              <w:tab/>
            </w:r>
            <w:r w:rsidR="004856FF">
              <w:rPr>
                <w:noProof/>
                <w:webHidden/>
              </w:rPr>
              <w:fldChar w:fldCharType="begin"/>
            </w:r>
            <w:r w:rsidR="004856FF">
              <w:rPr>
                <w:noProof/>
                <w:webHidden/>
              </w:rPr>
              <w:instrText xml:space="preserve"> PAGEREF _Toc491973575 \h </w:instrText>
            </w:r>
            <w:r w:rsidR="004856FF">
              <w:rPr>
                <w:noProof/>
                <w:webHidden/>
              </w:rPr>
            </w:r>
            <w:r w:rsidR="004856FF">
              <w:rPr>
                <w:noProof/>
                <w:webHidden/>
              </w:rPr>
              <w:fldChar w:fldCharType="separate"/>
            </w:r>
            <w:r w:rsidR="004856FF">
              <w:rPr>
                <w:noProof/>
                <w:webHidden/>
              </w:rPr>
              <w:t>3</w:t>
            </w:r>
            <w:r w:rsidR="004856FF">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76" w:history="1">
            <w:r w:rsidRPr="00E64154">
              <w:rPr>
                <w:rStyle w:val="Hipervnculo"/>
                <w:noProof/>
              </w:rPr>
              <w:t>¿Qué es SISAIRE y su servicio web?</w:t>
            </w:r>
            <w:r>
              <w:rPr>
                <w:noProof/>
                <w:webHidden/>
              </w:rPr>
              <w:tab/>
            </w:r>
            <w:r>
              <w:rPr>
                <w:noProof/>
                <w:webHidden/>
              </w:rPr>
              <w:fldChar w:fldCharType="begin"/>
            </w:r>
            <w:r>
              <w:rPr>
                <w:noProof/>
                <w:webHidden/>
              </w:rPr>
              <w:instrText xml:space="preserve"> PAGEREF _Toc491973576 \h </w:instrText>
            </w:r>
            <w:r>
              <w:rPr>
                <w:noProof/>
                <w:webHidden/>
              </w:rPr>
            </w:r>
            <w:r>
              <w:rPr>
                <w:noProof/>
                <w:webHidden/>
              </w:rPr>
              <w:fldChar w:fldCharType="separate"/>
            </w:r>
            <w:r>
              <w:rPr>
                <w:noProof/>
                <w:webHidden/>
              </w:rPr>
              <w:t>3</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77" w:history="1">
            <w:r w:rsidRPr="00E64154">
              <w:rPr>
                <w:rStyle w:val="Hipervnculo"/>
                <w:noProof/>
              </w:rPr>
              <w:t>Propósito del servicio WEB de AIRE</w:t>
            </w:r>
            <w:r>
              <w:rPr>
                <w:noProof/>
                <w:webHidden/>
              </w:rPr>
              <w:tab/>
            </w:r>
            <w:r>
              <w:rPr>
                <w:noProof/>
                <w:webHidden/>
              </w:rPr>
              <w:fldChar w:fldCharType="begin"/>
            </w:r>
            <w:r>
              <w:rPr>
                <w:noProof/>
                <w:webHidden/>
              </w:rPr>
              <w:instrText xml:space="preserve"> PAGEREF _Toc491973577 \h </w:instrText>
            </w:r>
            <w:r>
              <w:rPr>
                <w:noProof/>
                <w:webHidden/>
              </w:rPr>
            </w:r>
            <w:r>
              <w:rPr>
                <w:noProof/>
                <w:webHidden/>
              </w:rPr>
              <w:fldChar w:fldCharType="separate"/>
            </w:r>
            <w:r>
              <w:rPr>
                <w:noProof/>
                <w:webHidden/>
              </w:rPr>
              <w:t>4</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78" w:history="1">
            <w:r w:rsidRPr="00E64154">
              <w:rPr>
                <w:rStyle w:val="Hipervnculo"/>
                <w:noProof/>
              </w:rPr>
              <w:t>ACERCA DE ESTA GUIA</w:t>
            </w:r>
            <w:r>
              <w:rPr>
                <w:noProof/>
                <w:webHidden/>
              </w:rPr>
              <w:tab/>
            </w:r>
            <w:r>
              <w:rPr>
                <w:noProof/>
                <w:webHidden/>
              </w:rPr>
              <w:fldChar w:fldCharType="begin"/>
            </w:r>
            <w:r>
              <w:rPr>
                <w:noProof/>
                <w:webHidden/>
              </w:rPr>
              <w:instrText xml:space="preserve"> PAGEREF _Toc491973578 \h </w:instrText>
            </w:r>
            <w:r>
              <w:rPr>
                <w:noProof/>
                <w:webHidden/>
              </w:rPr>
            </w:r>
            <w:r>
              <w:rPr>
                <w:noProof/>
                <w:webHidden/>
              </w:rPr>
              <w:fldChar w:fldCharType="separate"/>
            </w:r>
            <w:r>
              <w:rPr>
                <w:noProof/>
                <w:webHidden/>
              </w:rPr>
              <w:t>4</w:t>
            </w:r>
            <w:r>
              <w:rPr>
                <w:noProof/>
                <w:webHidden/>
              </w:rPr>
              <w:fldChar w:fldCharType="end"/>
            </w:r>
          </w:hyperlink>
        </w:p>
        <w:p w:rsidR="004856FF" w:rsidRDefault="004856FF">
          <w:pPr>
            <w:pStyle w:val="TDC1"/>
            <w:rPr>
              <w:rFonts w:asciiTheme="minorHAnsi" w:eastAsiaTheme="minorEastAsia" w:hAnsiTheme="minorHAnsi" w:cstheme="minorBidi"/>
              <w:b w:val="0"/>
              <w:caps w:val="0"/>
              <w:noProof/>
              <w:color w:val="auto"/>
              <w:kern w:val="0"/>
              <w:sz w:val="22"/>
              <w:szCs w:val="22"/>
            </w:rPr>
          </w:pPr>
          <w:hyperlink w:anchor="_Toc491973579" w:history="1">
            <w:r w:rsidRPr="00E64154">
              <w:rPr>
                <w:rStyle w:val="Hipervnculo"/>
                <w:noProof/>
              </w:rPr>
              <w:t>Responsabilidades Básicas del IDEAM y de la Autoridad Ambiental para adelantar la Integración</w:t>
            </w:r>
            <w:r>
              <w:rPr>
                <w:noProof/>
                <w:webHidden/>
              </w:rPr>
              <w:tab/>
            </w:r>
            <w:r>
              <w:rPr>
                <w:noProof/>
                <w:webHidden/>
              </w:rPr>
              <w:fldChar w:fldCharType="begin"/>
            </w:r>
            <w:r>
              <w:rPr>
                <w:noProof/>
                <w:webHidden/>
              </w:rPr>
              <w:instrText xml:space="preserve"> PAGEREF _Toc491973579 \h </w:instrText>
            </w:r>
            <w:r>
              <w:rPr>
                <w:noProof/>
                <w:webHidden/>
              </w:rPr>
            </w:r>
            <w:r>
              <w:rPr>
                <w:noProof/>
                <w:webHidden/>
              </w:rPr>
              <w:fldChar w:fldCharType="separate"/>
            </w:r>
            <w:r>
              <w:rPr>
                <w:noProof/>
                <w:webHidden/>
              </w:rPr>
              <w:t>5</w:t>
            </w:r>
            <w:r>
              <w:rPr>
                <w:noProof/>
                <w:webHidden/>
              </w:rPr>
              <w:fldChar w:fldCharType="end"/>
            </w:r>
          </w:hyperlink>
        </w:p>
        <w:p w:rsidR="004856FF" w:rsidRDefault="004856FF">
          <w:pPr>
            <w:pStyle w:val="TDC1"/>
            <w:rPr>
              <w:rFonts w:asciiTheme="minorHAnsi" w:eastAsiaTheme="minorEastAsia" w:hAnsiTheme="minorHAnsi" w:cstheme="minorBidi"/>
              <w:b w:val="0"/>
              <w:caps w:val="0"/>
              <w:noProof/>
              <w:color w:val="auto"/>
              <w:kern w:val="0"/>
              <w:sz w:val="22"/>
              <w:szCs w:val="22"/>
            </w:rPr>
          </w:pPr>
          <w:hyperlink w:anchor="_Toc491973580" w:history="1">
            <w:r w:rsidRPr="00E64154">
              <w:rPr>
                <w:rStyle w:val="Hipervnculo"/>
                <w:noProof/>
              </w:rPr>
              <w:t>Marco Técnico</w:t>
            </w:r>
            <w:r>
              <w:rPr>
                <w:noProof/>
                <w:webHidden/>
              </w:rPr>
              <w:tab/>
            </w:r>
            <w:r>
              <w:rPr>
                <w:noProof/>
                <w:webHidden/>
              </w:rPr>
              <w:fldChar w:fldCharType="begin"/>
            </w:r>
            <w:r>
              <w:rPr>
                <w:noProof/>
                <w:webHidden/>
              </w:rPr>
              <w:instrText xml:space="preserve"> PAGEREF _Toc491973580 \h </w:instrText>
            </w:r>
            <w:r>
              <w:rPr>
                <w:noProof/>
                <w:webHidden/>
              </w:rPr>
            </w:r>
            <w:r>
              <w:rPr>
                <w:noProof/>
                <w:webHidden/>
              </w:rPr>
              <w:fldChar w:fldCharType="separate"/>
            </w:r>
            <w:r>
              <w:rPr>
                <w:noProof/>
                <w:webHidden/>
              </w:rPr>
              <w:t>6</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81" w:history="1">
            <w:r w:rsidRPr="00E64154">
              <w:rPr>
                <w:rStyle w:val="Hipervnculo"/>
                <w:noProof/>
              </w:rPr>
              <w:t>Estándares de Interoperabilidad</w:t>
            </w:r>
            <w:r>
              <w:rPr>
                <w:noProof/>
                <w:webHidden/>
              </w:rPr>
              <w:tab/>
            </w:r>
            <w:r>
              <w:rPr>
                <w:noProof/>
                <w:webHidden/>
              </w:rPr>
              <w:fldChar w:fldCharType="begin"/>
            </w:r>
            <w:r>
              <w:rPr>
                <w:noProof/>
                <w:webHidden/>
              </w:rPr>
              <w:instrText xml:space="preserve"> PAGEREF _Toc491973581 \h </w:instrText>
            </w:r>
            <w:r>
              <w:rPr>
                <w:noProof/>
                <w:webHidden/>
              </w:rPr>
            </w:r>
            <w:r>
              <w:rPr>
                <w:noProof/>
                <w:webHidden/>
              </w:rPr>
              <w:fldChar w:fldCharType="separate"/>
            </w:r>
            <w:r>
              <w:rPr>
                <w:noProof/>
                <w:webHidden/>
              </w:rPr>
              <w:t>6</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82" w:history="1">
            <w:r w:rsidRPr="00E64154">
              <w:rPr>
                <w:rStyle w:val="Hipervnculo"/>
                <w:noProof/>
              </w:rPr>
              <w:t>Arquitectura Orientada al Servicio (SOA)</w:t>
            </w:r>
            <w:r>
              <w:rPr>
                <w:noProof/>
                <w:webHidden/>
              </w:rPr>
              <w:tab/>
            </w:r>
            <w:r>
              <w:rPr>
                <w:noProof/>
                <w:webHidden/>
              </w:rPr>
              <w:fldChar w:fldCharType="begin"/>
            </w:r>
            <w:r>
              <w:rPr>
                <w:noProof/>
                <w:webHidden/>
              </w:rPr>
              <w:instrText xml:space="preserve"> PAGEREF _Toc491973582 \h </w:instrText>
            </w:r>
            <w:r>
              <w:rPr>
                <w:noProof/>
                <w:webHidden/>
              </w:rPr>
            </w:r>
            <w:r>
              <w:rPr>
                <w:noProof/>
                <w:webHidden/>
              </w:rPr>
              <w:fldChar w:fldCharType="separate"/>
            </w:r>
            <w:r>
              <w:rPr>
                <w:noProof/>
                <w:webHidden/>
              </w:rPr>
              <w:t>6</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83" w:history="1">
            <w:r w:rsidRPr="00E64154">
              <w:rPr>
                <w:rStyle w:val="Hipervnculo"/>
                <w:noProof/>
              </w:rPr>
              <w:t>Servicios WEB y el protocolo SOAP</w:t>
            </w:r>
            <w:r>
              <w:rPr>
                <w:noProof/>
                <w:webHidden/>
              </w:rPr>
              <w:tab/>
            </w:r>
            <w:r>
              <w:rPr>
                <w:noProof/>
                <w:webHidden/>
              </w:rPr>
              <w:fldChar w:fldCharType="begin"/>
            </w:r>
            <w:r>
              <w:rPr>
                <w:noProof/>
                <w:webHidden/>
              </w:rPr>
              <w:instrText xml:space="preserve"> PAGEREF _Toc491973583 \h </w:instrText>
            </w:r>
            <w:r>
              <w:rPr>
                <w:noProof/>
                <w:webHidden/>
              </w:rPr>
            </w:r>
            <w:r>
              <w:rPr>
                <w:noProof/>
                <w:webHidden/>
              </w:rPr>
              <w:fldChar w:fldCharType="separate"/>
            </w:r>
            <w:r>
              <w:rPr>
                <w:noProof/>
                <w:webHidden/>
              </w:rPr>
              <w:t>6</w:t>
            </w:r>
            <w:r>
              <w:rPr>
                <w:noProof/>
                <w:webHidden/>
              </w:rPr>
              <w:fldChar w:fldCharType="end"/>
            </w:r>
          </w:hyperlink>
        </w:p>
        <w:p w:rsidR="004856FF" w:rsidRDefault="004856FF">
          <w:pPr>
            <w:pStyle w:val="TDC1"/>
            <w:rPr>
              <w:rFonts w:asciiTheme="minorHAnsi" w:eastAsiaTheme="minorEastAsia" w:hAnsiTheme="minorHAnsi" w:cstheme="minorBidi"/>
              <w:b w:val="0"/>
              <w:caps w:val="0"/>
              <w:noProof/>
              <w:color w:val="auto"/>
              <w:kern w:val="0"/>
              <w:sz w:val="22"/>
              <w:szCs w:val="22"/>
            </w:rPr>
          </w:pPr>
          <w:hyperlink w:anchor="_Toc491973584" w:history="1">
            <w:r w:rsidRPr="00E64154">
              <w:rPr>
                <w:rStyle w:val="Hipervnculo"/>
                <w:noProof/>
              </w:rPr>
              <w:t>Ambiente de Pruebas de Consumo del Web Service</w:t>
            </w:r>
            <w:r>
              <w:rPr>
                <w:noProof/>
                <w:webHidden/>
              </w:rPr>
              <w:tab/>
            </w:r>
            <w:r>
              <w:rPr>
                <w:noProof/>
                <w:webHidden/>
              </w:rPr>
              <w:fldChar w:fldCharType="begin"/>
            </w:r>
            <w:r>
              <w:rPr>
                <w:noProof/>
                <w:webHidden/>
              </w:rPr>
              <w:instrText xml:space="preserve"> PAGEREF _Toc491973584 \h </w:instrText>
            </w:r>
            <w:r>
              <w:rPr>
                <w:noProof/>
                <w:webHidden/>
              </w:rPr>
            </w:r>
            <w:r>
              <w:rPr>
                <w:noProof/>
                <w:webHidden/>
              </w:rPr>
              <w:fldChar w:fldCharType="separate"/>
            </w:r>
            <w:r>
              <w:rPr>
                <w:noProof/>
                <w:webHidden/>
              </w:rPr>
              <w:t>8</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85" w:history="1">
            <w:r w:rsidRPr="00E64154">
              <w:rPr>
                <w:rStyle w:val="Hipervnculo"/>
                <w:noProof/>
              </w:rPr>
              <w:t>URLs del ambiente de pruebas</w:t>
            </w:r>
            <w:r>
              <w:rPr>
                <w:noProof/>
                <w:webHidden/>
              </w:rPr>
              <w:tab/>
            </w:r>
            <w:r>
              <w:rPr>
                <w:noProof/>
                <w:webHidden/>
              </w:rPr>
              <w:fldChar w:fldCharType="begin"/>
            </w:r>
            <w:r>
              <w:rPr>
                <w:noProof/>
                <w:webHidden/>
              </w:rPr>
              <w:instrText xml:space="preserve"> PAGEREF _Toc491973585 \h </w:instrText>
            </w:r>
            <w:r>
              <w:rPr>
                <w:noProof/>
                <w:webHidden/>
              </w:rPr>
            </w:r>
            <w:r>
              <w:rPr>
                <w:noProof/>
                <w:webHidden/>
              </w:rPr>
              <w:fldChar w:fldCharType="separate"/>
            </w:r>
            <w:r>
              <w:rPr>
                <w:noProof/>
                <w:webHidden/>
              </w:rPr>
              <w:t>8</w:t>
            </w:r>
            <w:r>
              <w:rPr>
                <w:noProof/>
                <w:webHidden/>
              </w:rPr>
              <w:fldChar w:fldCharType="end"/>
            </w:r>
          </w:hyperlink>
        </w:p>
        <w:p w:rsidR="004856FF" w:rsidRDefault="004856FF">
          <w:pPr>
            <w:pStyle w:val="TDC1"/>
            <w:rPr>
              <w:rFonts w:asciiTheme="minorHAnsi" w:eastAsiaTheme="minorEastAsia" w:hAnsiTheme="minorHAnsi" w:cstheme="minorBidi"/>
              <w:b w:val="0"/>
              <w:caps w:val="0"/>
              <w:noProof/>
              <w:color w:val="auto"/>
              <w:kern w:val="0"/>
              <w:sz w:val="22"/>
              <w:szCs w:val="22"/>
            </w:rPr>
          </w:pPr>
          <w:hyperlink w:anchor="_Toc491973586" w:history="1">
            <w:r w:rsidRPr="00E64154">
              <w:rPr>
                <w:rStyle w:val="Hipervnculo"/>
                <w:noProof/>
              </w:rPr>
              <w:t>Consumo del Web Service</w:t>
            </w:r>
            <w:r>
              <w:rPr>
                <w:noProof/>
                <w:webHidden/>
              </w:rPr>
              <w:tab/>
            </w:r>
            <w:r>
              <w:rPr>
                <w:noProof/>
                <w:webHidden/>
              </w:rPr>
              <w:fldChar w:fldCharType="begin"/>
            </w:r>
            <w:r>
              <w:rPr>
                <w:noProof/>
                <w:webHidden/>
              </w:rPr>
              <w:instrText xml:space="preserve"> PAGEREF _Toc491973586 \h </w:instrText>
            </w:r>
            <w:r>
              <w:rPr>
                <w:noProof/>
                <w:webHidden/>
              </w:rPr>
            </w:r>
            <w:r>
              <w:rPr>
                <w:noProof/>
                <w:webHidden/>
              </w:rPr>
              <w:fldChar w:fldCharType="separate"/>
            </w:r>
            <w:r>
              <w:rPr>
                <w:noProof/>
                <w:webHidden/>
              </w:rPr>
              <w:t>9</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87" w:history="1">
            <w:r w:rsidRPr="00E64154">
              <w:rPr>
                <w:rStyle w:val="Hipervnculo"/>
                <w:noProof/>
              </w:rPr>
              <w:t>Descripción del anexo técnico de AIRE</w:t>
            </w:r>
            <w:r>
              <w:rPr>
                <w:noProof/>
                <w:webHidden/>
              </w:rPr>
              <w:tab/>
            </w:r>
            <w:r>
              <w:rPr>
                <w:noProof/>
                <w:webHidden/>
              </w:rPr>
              <w:fldChar w:fldCharType="begin"/>
            </w:r>
            <w:r>
              <w:rPr>
                <w:noProof/>
                <w:webHidden/>
              </w:rPr>
              <w:instrText xml:space="preserve"> PAGEREF _Toc491973587 \h </w:instrText>
            </w:r>
            <w:r>
              <w:rPr>
                <w:noProof/>
                <w:webHidden/>
              </w:rPr>
            </w:r>
            <w:r>
              <w:rPr>
                <w:noProof/>
                <w:webHidden/>
              </w:rPr>
              <w:fldChar w:fldCharType="separate"/>
            </w:r>
            <w:r>
              <w:rPr>
                <w:noProof/>
                <w:webHidden/>
              </w:rPr>
              <w:t>9</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88" w:history="1">
            <w:r w:rsidRPr="00E64154">
              <w:rPr>
                <w:rStyle w:val="Hipervnculo"/>
                <w:noProof/>
              </w:rPr>
              <w:t>Descripción del servicio, reglas del negocio, y detalle técnico de la base de datos</w:t>
            </w:r>
            <w:r>
              <w:rPr>
                <w:noProof/>
                <w:webHidden/>
              </w:rPr>
              <w:tab/>
            </w:r>
            <w:r>
              <w:rPr>
                <w:noProof/>
                <w:webHidden/>
              </w:rPr>
              <w:fldChar w:fldCharType="begin"/>
            </w:r>
            <w:r>
              <w:rPr>
                <w:noProof/>
                <w:webHidden/>
              </w:rPr>
              <w:instrText xml:space="preserve"> PAGEREF _Toc491973588 \h </w:instrText>
            </w:r>
            <w:r>
              <w:rPr>
                <w:noProof/>
                <w:webHidden/>
              </w:rPr>
            </w:r>
            <w:r>
              <w:rPr>
                <w:noProof/>
                <w:webHidden/>
              </w:rPr>
              <w:fldChar w:fldCharType="separate"/>
            </w:r>
            <w:r>
              <w:rPr>
                <w:noProof/>
                <w:webHidden/>
              </w:rPr>
              <w:t>9</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89" w:history="1">
            <w:r w:rsidRPr="00E64154">
              <w:rPr>
                <w:rStyle w:val="Hipervnculo"/>
                <w:noProof/>
              </w:rPr>
              <w:t>Diccionario de datos</w:t>
            </w:r>
            <w:r>
              <w:rPr>
                <w:noProof/>
                <w:webHidden/>
              </w:rPr>
              <w:tab/>
            </w:r>
            <w:r>
              <w:rPr>
                <w:noProof/>
                <w:webHidden/>
              </w:rPr>
              <w:fldChar w:fldCharType="begin"/>
            </w:r>
            <w:r>
              <w:rPr>
                <w:noProof/>
                <w:webHidden/>
              </w:rPr>
              <w:instrText xml:space="preserve"> PAGEREF _Toc491973589 \h </w:instrText>
            </w:r>
            <w:r>
              <w:rPr>
                <w:noProof/>
                <w:webHidden/>
              </w:rPr>
            </w:r>
            <w:r>
              <w:rPr>
                <w:noProof/>
                <w:webHidden/>
              </w:rPr>
              <w:fldChar w:fldCharType="separate"/>
            </w:r>
            <w:r>
              <w:rPr>
                <w:noProof/>
                <w:webHidden/>
              </w:rPr>
              <w:t>9</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90" w:history="1">
            <w:r w:rsidRPr="00E64154">
              <w:rPr>
                <w:rStyle w:val="Hipervnculo"/>
                <w:noProof/>
              </w:rPr>
              <w:t>Especificacion de mensajes de requerimiento al servicio web</w:t>
            </w:r>
            <w:r>
              <w:rPr>
                <w:noProof/>
                <w:webHidden/>
              </w:rPr>
              <w:tab/>
            </w:r>
            <w:r>
              <w:rPr>
                <w:noProof/>
                <w:webHidden/>
              </w:rPr>
              <w:fldChar w:fldCharType="begin"/>
            </w:r>
            <w:r>
              <w:rPr>
                <w:noProof/>
                <w:webHidden/>
              </w:rPr>
              <w:instrText xml:space="preserve"> PAGEREF _Toc491973590 \h </w:instrText>
            </w:r>
            <w:r>
              <w:rPr>
                <w:noProof/>
                <w:webHidden/>
              </w:rPr>
            </w:r>
            <w:r>
              <w:rPr>
                <w:noProof/>
                <w:webHidden/>
              </w:rPr>
              <w:fldChar w:fldCharType="separate"/>
            </w:r>
            <w:r>
              <w:rPr>
                <w:noProof/>
                <w:webHidden/>
              </w:rPr>
              <w:t>10</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91" w:history="1">
            <w:r w:rsidRPr="00E64154">
              <w:rPr>
                <w:rStyle w:val="Hipervnculo"/>
                <w:noProof/>
              </w:rPr>
              <w:t>Lista de autoridades ambientales</w:t>
            </w:r>
            <w:r>
              <w:rPr>
                <w:noProof/>
                <w:webHidden/>
              </w:rPr>
              <w:tab/>
            </w:r>
            <w:r>
              <w:rPr>
                <w:noProof/>
                <w:webHidden/>
              </w:rPr>
              <w:fldChar w:fldCharType="begin"/>
            </w:r>
            <w:r>
              <w:rPr>
                <w:noProof/>
                <w:webHidden/>
              </w:rPr>
              <w:instrText xml:space="preserve"> PAGEREF _Toc491973591 \h </w:instrText>
            </w:r>
            <w:r>
              <w:rPr>
                <w:noProof/>
                <w:webHidden/>
              </w:rPr>
            </w:r>
            <w:r>
              <w:rPr>
                <w:noProof/>
                <w:webHidden/>
              </w:rPr>
              <w:fldChar w:fldCharType="separate"/>
            </w:r>
            <w:r>
              <w:rPr>
                <w:noProof/>
                <w:webHidden/>
              </w:rPr>
              <w:t>10</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92" w:history="1">
            <w:r w:rsidRPr="00E64154">
              <w:rPr>
                <w:rStyle w:val="Hipervnculo"/>
                <w:noProof/>
              </w:rPr>
              <w:t>Descripción de mensajes de respuesta</w:t>
            </w:r>
            <w:r>
              <w:rPr>
                <w:noProof/>
                <w:webHidden/>
              </w:rPr>
              <w:tab/>
            </w:r>
            <w:r>
              <w:rPr>
                <w:noProof/>
                <w:webHidden/>
              </w:rPr>
              <w:fldChar w:fldCharType="begin"/>
            </w:r>
            <w:r>
              <w:rPr>
                <w:noProof/>
                <w:webHidden/>
              </w:rPr>
              <w:instrText xml:space="preserve"> PAGEREF _Toc491973592 \h </w:instrText>
            </w:r>
            <w:r>
              <w:rPr>
                <w:noProof/>
                <w:webHidden/>
              </w:rPr>
            </w:r>
            <w:r>
              <w:rPr>
                <w:noProof/>
                <w:webHidden/>
              </w:rPr>
              <w:fldChar w:fldCharType="separate"/>
            </w:r>
            <w:r>
              <w:rPr>
                <w:noProof/>
                <w:webHidden/>
              </w:rPr>
              <w:t>11</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93" w:history="1">
            <w:r w:rsidRPr="00E64154">
              <w:rPr>
                <w:rStyle w:val="Hipervnculo"/>
                <w:noProof/>
              </w:rPr>
              <w:t>Preparación de la información en el Cliente</w:t>
            </w:r>
            <w:r>
              <w:rPr>
                <w:noProof/>
                <w:webHidden/>
              </w:rPr>
              <w:tab/>
            </w:r>
            <w:r>
              <w:rPr>
                <w:noProof/>
                <w:webHidden/>
              </w:rPr>
              <w:fldChar w:fldCharType="begin"/>
            </w:r>
            <w:r>
              <w:rPr>
                <w:noProof/>
                <w:webHidden/>
              </w:rPr>
              <w:instrText xml:space="preserve"> PAGEREF _Toc491973593 \h </w:instrText>
            </w:r>
            <w:r>
              <w:rPr>
                <w:noProof/>
                <w:webHidden/>
              </w:rPr>
            </w:r>
            <w:r>
              <w:rPr>
                <w:noProof/>
                <w:webHidden/>
              </w:rPr>
              <w:fldChar w:fldCharType="separate"/>
            </w:r>
            <w:r>
              <w:rPr>
                <w:noProof/>
                <w:webHidden/>
              </w:rPr>
              <w:t>12</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94" w:history="1">
            <w:r w:rsidRPr="00E64154">
              <w:rPr>
                <w:rStyle w:val="Hipervnculo"/>
                <w:noProof/>
              </w:rPr>
              <w:t>Sincronización de las listas de valores</w:t>
            </w:r>
            <w:r>
              <w:rPr>
                <w:noProof/>
                <w:webHidden/>
              </w:rPr>
              <w:tab/>
            </w:r>
            <w:r>
              <w:rPr>
                <w:noProof/>
                <w:webHidden/>
              </w:rPr>
              <w:fldChar w:fldCharType="begin"/>
            </w:r>
            <w:r>
              <w:rPr>
                <w:noProof/>
                <w:webHidden/>
              </w:rPr>
              <w:instrText xml:space="preserve"> PAGEREF _Toc491973594 \h </w:instrText>
            </w:r>
            <w:r>
              <w:rPr>
                <w:noProof/>
                <w:webHidden/>
              </w:rPr>
            </w:r>
            <w:r>
              <w:rPr>
                <w:noProof/>
                <w:webHidden/>
              </w:rPr>
              <w:fldChar w:fldCharType="separate"/>
            </w:r>
            <w:r>
              <w:rPr>
                <w:noProof/>
                <w:webHidden/>
              </w:rPr>
              <w:t>12</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95" w:history="1">
            <w:r w:rsidRPr="00E64154">
              <w:rPr>
                <w:rStyle w:val="Hipervnculo"/>
                <w:noProof/>
              </w:rPr>
              <w:t>Envío de Reportes</w:t>
            </w:r>
            <w:r>
              <w:rPr>
                <w:noProof/>
                <w:webHidden/>
              </w:rPr>
              <w:tab/>
            </w:r>
            <w:r>
              <w:rPr>
                <w:noProof/>
                <w:webHidden/>
              </w:rPr>
              <w:fldChar w:fldCharType="begin"/>
            </w:r>
            <w:r>
              <w:rPr>
                <w:noProof/>
                <w:webHidden/>
              </w:rPr>
              <w:instrText xml:space="preserve"> PAGEREF _Toc491973595 \h </w:instrText>
            </w:r>
            <w:r>
              <w:rPr>
                <w:noProof/>
                <w:webHidden/>
              </w:rPr>
            </w:r>
            <w:r>
              <w:rPr>
                <w:noProof/>
                <w:webHidden/>
              </w:rPr>
              <w:fldChar w:fldCharType="separate"/>
            </w:r>
            <w:r>
              <w:rPr>
                <w:noProof/>
                <w:webHidden/>
              </w:rPr>
              <w:t>12</w:t>
            </w:r>
            <w:r>
              <w:rPr>
                <w:noProof/>
                <w:webHidden/>
              </w:rPr>
              <w:fldChar w:fldCharType="end"/>
            </w:r>
          </w:hyperlink>
        </w:p>
        <w:p w:rsidR="004856FF" w:rsidRDefault="004856FF">
          <w:pPr>
            <w:pStyle w:val="TDC1"/>
            <w:rPr>
              <w:rFonts w:asciiTheme="minorHAnsi" w:eastAsiaTheme="minorEastAsia" w:hAnsiTheme="minorHAnsi" w:cstheme="minorBidi"/>
              <w:b w:val="0"/>
              <w:caps w:val="0"/>
              <w:noProof/>
              <w:color w:val="auto"/>
              <w:kern w:val="0"/>
              <w:sz w:val="22"/>
              <w:szCs w:val="22"/>
            </w:rPr>
          </w:pPr>
          <w:hyperlink w:anchor="_Toc491973596" w:history="1">
            <w:r w:rsidRPr="00E64154">
              <w:rPr>
                <w:rStyle w:val="Hipervnculo"/>
                <w:noProof/>
              </w:rPr>
              <w:t>Implementación del Cliente del Web Service</w:t>
            </w:r>
            <w:r>
              <w:rPr>
                <w:noProof/>
                <w:webHidden/>
              </w:rPr>
              <w:tab/>
            </w:r>
            <w:r>
              <w:rPr>
                <w:noProof/>
                <w:webHidden/>
              </w:rPr>
              <w:fldChar w:fldCharType="begin"/>
            </w:r>
            <w:r>
              <w:rPr>
                <w:noProof/>
                <w:webHidden/>
              </w:rPr>
              <w:instrText xml:space="preserve"> PAGEREF _Toc491973596 \h </w:instrText>
            </w:r>
            <w:r>
              <w:rPr>
                <w:noProof/>
                <w:webHidden/>
              </w:rPr>
            </w:r>
            <w:r>
              <w:rPr>
                <w:noProof/>
                <w:webHidden/>
              </w:rPr>
              <w:fldChar w:fldCharType="separate"/>
            </w:r>
            <w:r>
              <w:rPr>
                <w:noProof/>
                <w:webHidden/>
              </w:rPr>
              <w:t>13</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597" w:history="1">
            <w:r w:rsidRPr="00E64154">
              <w:rPr>
                <w:rStyle w:val="Hipervnculo"/>
                <w:noProof/>
              </w:rPr>
              <w:t>Generación de Código Fuente del Cliente del WEB Service usando Netbeans</w:t>
            </w:r>
            <w:r>
              <w:rPr>
                <w:noProof/>
                <w:webHidden/>
              </w:rPr>
              <w:tab/>
            </w:r>
            <w:r>
              <w:rPr>
                <w:noProof/>
                <w:webHidden/>
              </w:rPr>
              <w:fldChar w:fldCharType="begin"/>
            </w:r>
            <w:r>
              <w:rPr>
                <w:noProof/>
                <w:webHidden/>
              </w:rPr>
              <w:instrText xml:space="preserve"> PAGEREF _Toc491973597 \h </w:instrText>
            </w:r>
            <w:r>
              <w:rPr>
                <w:noProof/>
                <w:webHidden/>
              </w:rPr>
            </w:r>
            <w:r>
              <w:rPr>
                <w:noProof/>
                <w:webHidden/>
              </w:rPr>
              <w:fldChar w:fldCharType="separate"/>
            </w:r>
            <w:r>
              <w:rPr>
                <w:noProof/>
                <w:webHidden/>
              </w:rPr>
              <w:t>13</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98" w:history="1">
            <w:r w:rsidRPr="00E64154">
              <w:rPr>
                <w:rStyle w:val="Hipervnculo"/>
                <w:noProof/>
              </w:rPr>
              <w:t>Obtener Netbeans</w:t>
            </w:r>
            <w:r>
              <w:rPr>
                <w:noProof/>
                <w:webHidden/>
              </w:rPr>
              <w:tab/>
            </w:r>
            <w:r>
              <w:rPr>
                <w:noProof/>
                <w:webHidden/>
              </w:rPr>
              <w:fldChar w:fldCharType="begin"/>
            </w:r>
            <w:r>
              <w:rPr>
                <w:noProof/>
                <w:webHidden/>
              </w:rPr>
              <w:instrText xml:space="preserve"> PAGEREF _Toc491973598 \h </w:instrText>
            </w:r>
            <w:r>
              <w:rPr>
                <w:noProof/>
                <w:webHidden/>
              </w:rPr>
            </w:r>
            <w:r>
              <w:rPr>
                <w:noProof/>
                <w:webHidden/>
              </w:rPr>
              <w:fldChar w:fldCharType="separate"/>
            </w:r>
            <w:r>
              <w:rPr>
                <w:noProof/>
                <w:webHidden/>
              </w:rPr>
              <w:t>13</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599" w:history="1">
            <w:r w:rsidRPr="00E64154">
              <w:rPr>
                <w:rStyle w:val="Hipervnculo"/>
                <w:noProof/>
              </w:rPr>
              <w:t>Ejemplo: registrar la calidad del aire</w:t>
            </w:r>
            <w:r>
              <w:rPr>
                <w:noProof/>
                <w:webHidden/>
              </w:rPr>
              <w:tab/>
            </w:r>
            <w:r>
              <w:rPr>
                <w:noProof/>
                <w:webHidden/>
              </w:rPr>
              <w:fldChar w:fldCharType="begin"/>
            </w:r>
            <w:r>
              <w:rPr>
                <w:noProof/>
                <w:webHidden/>
              </w:rPr>
              <w:instrText xml:space="preserve"> PAGEREF _Toc491973599 \h </w:instrText>
            </w:r>
            <w:r>
              <w:rPr>
                <w:noProof/>
                <w:webHidden/>
              </w:rPr>
            </w:r>
            <w:r>
              <w:rPr>
                <w:noProof/>
                <w:webHidden/>
              </w:rPr>
              <w:fldChar w:fldCharType="separate"/>
            </w:r>
            <w:r>
              <w:rPr>
                <w:noProof/>
                <w:webHidden/>
              </w:rPr>
              <w:t>14</w:t>
            </w:r>
            <w:r>
              <w:rPr>
                <w:noProof/>
                <w:webHidden/>
              </w:rPr>
              <w:fldChar w:fldCharType="end"/>
            </w:r>
          </w:hyperlink>
        </w:p>
        <w:p w:rsidR="004856FF" w:rsidRDefault="004856FF">
          <w:pPr>
            <w:pStyle w:val="TDC2"/>
            <w:rPr>
              <w:rFonts w:asciiTheme="minorHAnsi" w:eastAsiaTheme="minorEastAsia" w:hAnsiTheme="minorHAnsi" w:cstheme="minorBidi"/>
              <w:noProof/>
              <w:kern w:val="0"/>
              <w:sz w:val="22"/>
              <w:szCs w:val="22"/>
            </w:rPr>
          </w:pPr>
          <w:hyperlink w:anchor="_Toc491973600" w:history="1">
            <w:r w:rsidRPr="00E64154">
              <w:rPr>
                <w:rStyle w:val="Hipervnculo"/>
                <w:noProof/>
              </w:rPr>
              <w:t>Descripción de SoapUI como herramienta de pruebas de los servicios web</w:t>
            </w:r>
            <w:r>
              <w:rPr>
                <w:noProof/>
                <w:webHidden/>
              </w:rPr>
              <w:tab/>
            </w:r>
            <w:r>
              <w:rPr>
                <w:noProof/>
                <w:webHidden/>
              </w:rPr>
              <w:fldChar w:fldCharType="begin"/>
            </w:r>
            <w:r>
              <w:rPr>
                <w:noProof/>
                <w:webHidden/>
              </w:rPr>
              <w:instrText xml:space="preserve"> PAGEREF _Toc491973600 \h </w:instrText>
            </w:r>
            <w:r>
              <w:rPr>
                <w:noProof/>
                <w:webHidden/>
              </w:rPr>
            </w:r>
            <w:r>
              <w:rPr>
                <w:noProof/>
                <w:webHidden/>
              </w:rPr>
              <w:fldChar w:fldCharType="separate"/>
            </w:r>
            <w:r>
              <w:rPr>
                <w:noProof/>
                <w:webHidden/>
              </w:rPr>
              <w:t>41</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601" w:history="1">
            <w:r w:rsidRPr="00E64154">
              <w:rPr>
                <w:rStyle w:val="Hipervnculo"/>
                <w:noProof/>
              </w:rPr>
              <w:t>Descarga de SoapUI</w:t>
            </w:r>
            <w:r>
              <w:rPr>
                <w:noProof/>
                <w:webHidden/>
              </w:rPr>
              <w:tab/>
            </w:r>
            <w:r>
              <w:rPr>
                <w:noProof/>
                <w:webHidden/>
              </w:rPr>
              <w:fldChar w:fldCharType="begin"/>
            </w:r>
            <w:r>
              <w:rPr>
                <w:noProof/>
                <w:webHidden/>
              </w:rPr>
              <w:instrText xml:space="preserve"> PAGEREF _Toc491973601 \h </w:instrText>
            </w:r>
            <w:r>
              <w:rPr>
                <w:noProof/>
                <w:webHidden/>
              </w:rPr>
            </w:r>
            <w:r>
              <w:rPr>
                <w:noProof/>
                <w:webHidden/>
              </w:rPr>
              <w:fldChar w:fldCharType="separate"/>
            </w:r>
            <w:r>
              <w:rPr>
                <w:noProof/>
                <w:webHidden/>
              </w:rPr>
              <w:t>41</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602" w:history="1">
            <w:r w:rsidRPr="00E64154">
              <w:rPr>
                <w:rStyle w:val="Hipervnculo"/>
                <w:noProof/>
              </w:rPr>
              <w:t>Instalación de SoapUI</w:t>
            </w:r>
            <w:r>
              <w:rPr>
                <w:noProof/>
                <w:webHidden/>
              </w:rPr>
              <w:tab/>
            </w:r>
            <w:r>
              <w:rPr>
                <w:noProof/>
                <w:webHidden/>
              </w:rPr>
              <w:fldChar w:fldCharType="begin"/>
            </w:r>
            <w:r>
              <w:rPr>
                <w:noProof/>
                <w:webHidden/>
              </w:rPr>
              <w:instrText xml:space="preserve"> PAGEREF _Toc491973602 \h </w:instrText>
            </w:r>
            <w:r>
              <w:rPr>
                <w:noProof/>
                <w:webHidden/>
              </w:rPr>
            </w:r>
            <w:r>
              <w:rPr>
                <w:noProof/>
                <w:webHidden/>
              </w:rPr>
              <w:fldChar w:fldCharType="separate"/>
            </w:r>
            <w:r>
              <w:rPr>
                <w:noProof/>
                <w:webHidden/>
              </w:rPr>
              <w:t>41</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603" w:history="1">
            <w:r w:rsidRPr="00E64154">
              <w:rPr>
                <w:rStyle w:val="Hipervnculo"/>
                <w:noProof/>
              </w:rPr>
              <w:t>Creación de un proyecto en SoapUI</w:t>
            </w:r>
            <w:r>
              <w:rPr>
                <w:noProof/>
                <w:webHidden/>
              </w:rPr>
              <w:tab/>
            </w:r>
            <w:r>
              <w:rPr>
                <w:noProof/>
                <w:webHidden/>
              </w:rPr>
              <w:fldChar w:fldCharType="begin"/>
            </w:r>
            <w:r>
              <w:rPr>
                <w:noProof/>
                <w:webHidden/>
              </w:rPr>
              <w:instrText xml:space="preserve"> PAGEREF _Toc491973603 \h </w:instrText>
            </w:r>
            <w:r>
              <w:rPr>
                <w:noProof/>
                <w:webHidden/>
              </w:rPr>
            </w:r>
            <w:r>
              <w:rPr>
                <w:noProof/>
                <w:webHidden/>
              </w:rPr>
              <w:fldChar w:fldCharType="separate"/>
            </w:r>
            <w:r>
              <w:rPr>
                <w:noProof/>
                <w:webHidden/>
              </w:rPr>
              <w:t>41</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604" w:history="1">
            <w:r w:rsidRPr="00E64154">
              <w:rPr>
                <w:rStyle w:val="Hipervnculo"/>
                <w:noProof/>
              </w:rPr>
              <w:t>Prueba del servicio WEB</w:t>
            </w:r>
            <w:r>
              <w:rPr>
                <w:noProof/>
                <w:webHidden/>
              </w:rPr>
              <w:tab/>
            </w:r>
            <w:r>
              <w:rPr>
                <w:noProof/>
                <w:webHidden/>
              </w:rPr>
              <w:fldChar w:fldCharType="begin"/>
            </w:r>
            <w:r>
              <w:rPr>
                <w:noProof/>
                <w:webHidden/>
              </w:rPr>
              <w:instrText xml:space="preserve"> PAGEREF _Toc491973604 \h </w:instrText>
            </w:r>
            <w:r>
              <w:rPr>
                <w:noProof/>
                <w:webHidden/>
              </w:rPr>
            </w:r>
            <w:r>
              <w:rPr>
                <w:noProof/>
                <w:webHidden/>
              </w:rPr>
              <w:fldChar w:fldCharType="separate"/>
            </w:r>
            <w:r>
              <w:rPr>
                <w:noProof/>
                <w:webHidden/>
              </w:rPr>
              <w:t>44</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605" w:history="1">
            <w:r w:rsidRPr="00E64154">
              <w:rPr>
                <w:rStyle w:val="Hipervnculo"/>
                <w:noProof/>
              </w:rPr>
              <w:t>Interpretación del Mensaje de Respuesta</w:t>
            </w:r>
            <w:r>
              <w:rPr>
                <w:noProof/>
                <w:webHidden/>
              </w:rPr>
              <w:tab/>
            </w:r>
            <w:r>
              <w:rPr>
                <w:noProof/>
                <w:webHidden/>
              </w:rPr>
              <w:fldChar w:fldCharType="begin"/>
            </w:r>
            <w:r>
              <w:rPr>
                <w:noProof/>
                <w:webHidden/>
              </w:rPr>
              <w:instrText xml:space="preserve"> PAGEREF _Toc491973605 \h </w:instrText>
            </w:r>
            <w:r>
              <w:rPr>
                <w:noProof/>
                <w:webHidden/>
              </w:rPr>
            </w:r>
            <w:r>
              <w:rPr>
                <w:noProof/>
                <w:webHidden/>
              </w:rPr>
              <w:fldChar w:fldCharType="separate"/>
            </w:r>
            <w:r>
              <w:rPr>
                <w:noProof/>
                <w:webHidden/>
              </w:rPr>
              <w:t>46</w:t>
            </w:r>
            <w:r>
              <w:rPr>
                <w:noProof/>
                <w:webHidden/>
              </w:rPr>
              <w:fldChar w:fldCharType="end"/>
            </w:r>
          </w:hyperlink>
        </w:p>
        <w:p w:rsidR="004856FF" w:rsidRDefault="004856FF">
          <w:pPr>
            <w:pStyle w:val="TDC3"/>
            <w:rPr>
              <w:rFonts w:asciiTheme="minorHAnsi" w:eastAsiaTheme="minorEastAsia" w:hAnsiTheme="minorHAnsi" w:cstheme="minorBidi"/>
              <w:noProof/>
              <w:kern w:val="0"/>
              <w:sz w:val="22"/>
              <w:szCs w:val="22"/>
            </w:rPr>
          </w:pPr>
          <w:hyperlink w:anchor="_Toc491973606" w:history="1">
            <w:r w:rsidRPr="00E64154">
              <w:rPr>
                <w:rStyle w:val="Hipervnculo"/>
                <w:noProof/>
              </w:rPr>
              <w:t>Verificación de la Información Reportada</w:t>
            </w:r>
            <w:r>
              <w:rPr>
                <w:noProof/>
                <w:webHidden/>
              </w:rPr>
              <w:tab/>
            </w:r>
            <w:r>
              <w:rPr>
                <w:noProof/>
                <w:webHidden/>
              </w:rPr>
              <w:fldChar w:fldCharType="begin"/>
            </w:r>
            <w:r>
              <w:rPr>
                <w:noProof/>
                <w:webHidden/>
              </w:rPr>
              <w:instrText xml:space="preserve"> PAGEREF _Toc491973606 \h </w:instrText>
            </w:r>
            <w:r>
              <w:rPr>
                <w:noProof/>
                <w:webHidden/>
              </w:rPr>
            </w:r>
            <w:r>
              <w:rPr>
                <w:noProof/>
                <w:webHidden/>
              </w:rPr>
              <w:fldChar w:fldCharType="separate"/>
            </w:r>
            <w:r>
              <w:rPr>
                <w:noProof/>
                <w:webHidden/>
              </w:rPr>
              <w:t>46</w:t>
            </w:r>
            <w:r>
              <w:rPr>
                <w:noProof/>
                <w:webHidden/>
              </w:rPr>
              <w:fldChar w:fldCharType="end"/>
            </w:r>
          </w:hyperlink>
        </w:p>
        <w:p w:rsidR="00A3392D" w:rsidRDefault="004B5C91">
          <w:r>
            <w:rPr>
              <w:b/>
              <w:bCs/>
              <w:lang w:val="es-ES"/>
            </w:rPr>
            <w:fldChar w:fldCharType="end"/>
          </w:r>
        </w:p>
      </w:sdtContent>
    </w:sdt>
    <w:p w:rsidR="00CB0AD0" w:rsidRDefault="00CB0AD0"/>
    <w:p w:rsidR="00A3392D" w:rsidRDefault="00A3392D">
      <w:pPr>
        <w:spacing w:after="200" w:line="276" w:lineRule="auto"/>
      </w:pPr>
      <w:r>
        <w:br w:type="page"/>
      </w:r>
    </w:p>
    <w:p w:rsidR="00732719" w:rsidRDefault="00732719" w:rsidP="00732719">
      <w:pPr>
        <w:pStyle w:val="Ttulo1"/>
      </w:pPr>
      <w:bookmarkStart w:id="0" w:name="_Toc491973575"/>
      <w:r>
        <w:lastRenderedPageBreak/>
        <w:t>Introducción</w:t>
      </w:r>
      <w:bookmarkEnd w:id="0"/>
    </w:p>
    <w:p w:rsidR="00732719" w:rsidRDefault="00732719">
      <w:pPr>
        <w:spacing w:after="200" w:line="276" w:lineRule="auto"/>
      </w:pPr>
    </w:p>
    <w:p w:rsidR="00732719" w:rsidRDefault="00732719" w:rsidP="003957F3">
      <w:pPr>
        <w:pStyle w:val="Ttulo2"/>
      </w:pPr>
      <w:bookmarkStart w:id="1" w:name="_Toc491973576"/>
      <w:r>
        <w:t xml:space="preserve">¿Qué es </w:t>
      </w:r>
      <w:r w:rsidR="002B59FF">
        <w:t>SISAIRE y su servicio web</w:t>
      </w:r>
      <w:r>
        <w:t>?</w:t>
      </w:r>
      <w:bookmarkEnd w:id="1"/>
    </w:p>
    <w:p w:rsidR="00BE51A5" w:rsidRDefault="00BE51A5" w:rsidP="00A95A15">
      <w:pPr>
        <w:spacing w:after="200" w:line="276" w:lineRule="auto"/>
        <w:jc w:val="both"/>
      </w:pPr>
    </w:p>
    <w:p w:rsidR="002B59FF" w:rsidRDefault="002B59FF" w:rsidP="002B59FF">
      <w:pPr>
        <w:spacing w:after="200" w:line="276" w:lineRule="auto"/>
        <w:jc w:val="both"/>
      </w:pPr>
      <w:r>
        <w:t>El Sistema de Información sobre Calidad del Aire es un sistema para la captura, almacenamiento, transferencia, procesamiento y consulta de información. También permite la generación de información unificada de las redes de calidad del aire del país.</w:t>
      </w:r>
    </w:p>
    <w:p w:rsidR="002B59FF" w:rsidRDefault="002B59FF" w:rsidP="002B59FF">
      <w:pPr>
        <w:spacing w:after="200" w:line="276" w:lineRule="auto"/>
        <w:jc w:val="both"/>
      </w:pPr>
      <w:r>
        <w:t>El SISAIRE permite:</w:t>
      </w:r>
    </w:p>
    <w:p w:rsidR="002B59FF" w:rsidRDefault="002B59FF" w:rsidP="002B59FF">
      <w:pPr>
        <w:pStyle w:val="Prrafodelista"/>
        <w:numPr>
          <w:ilvl w:val="0"/>
          <w:numId w:val="34"/>
        </w:numPr>
        <w:spacing w:after="200" w:line="276" w:lineRule="auto"/>
        <w:jc w:val="both"/>
      </w:pPr>
      <w:r>
        <w:t>Recolectar información actualizada y analizada sobre calidad del aire, generada por los sistemas de Vigilancia de Calidad del Aire que son operados por las autoridades ambientales regionales y urbanas, con el propósito de garantizar la disponibilidad y la calidad de la información ambiental y su consulta por los usuarios del sistema.</w:t>
      </w:r>
    </w:p>
    <w:p w:rsidR="002B59FF" w:rsidRDefault="002B59FF" w:rsidP="002B59FF">
      <w:pPr>
        <w:pStyle w:val="Prrafodelista"/>
        <w:numPr>
          <w:ilvl w:val="0"/>
          <w:numId w:val="34"/>
        </w:numPr>
        <w:spacing w:after="200" w:line="276" w:lineRule="auto"/>
        <w:jc w:val="both"/>
      </w:pPr>
      <w:r>
        <w:t>Mantener la información al alcance de los ciudadanos y de las instituciones encargadas de la investigación en el tema ambiental.</w:t>
      </w:r>
    </w:p>
    <w:p w:rsidR="002B59FF" w:rsidRDefault="002B59FF" w:rsidP="002B59FF">
      <w:pPr>
        <w:pStyle w:val="Prrafodelista"/>
        <w:numPr>
          <w:ilvl w:val="0"/>
          <w:numId w:val="34"/>
        </w:numPr>
        <w:spacing w:after="200" w:line="276" w:lineRule="auto"/>
        <w:jc w:val="both"/>
      </w:pPr>
      <w:r>
        <w:t>Consultar el reporte diario de las mediciones de las Autoridades Ambientales Regionales y de Grandes Centros Urbanos de Colombia que cuentan con Sistemas de Vigilancia de la Calidad del Aire.</w:t>
      </w:r>
    </w:p>
    <w:p w:rsidR="002B59FF" w:rsidRDefault="002B59FF" w:rsidP="002B59FF">
      <w:pPr>
        <w:pStyle w:val="Prrafodelista"/>
        <w:numPr>
          <w:ilvl w:val="0"/>
          <w:numId w:val="34"/>
        </w:numPr>
        <w:spacing w:after="200" w:line="276" w:lineRule="auto"/>
        <w:jc w:val="both"/>
      </w:pPr>
      <w:r>
        <w:t>Analizar el consolidado histórico de estas mediciones.</w:t>
      </w:r>
    </w:p>
    <w:p w:rsidR="002B59FF" w:rsidRDefault="002B59FF" w:rsidP="002B59FF">
      <w:pPr>
        <w:pStyle w:val="Prrafodelista"/>
        <w:numPr>
          <w:ilvl w:val="0"/>
          <w:numId w:val="34"/>
        </w:numPr>
        <w:spacing w:after="200" w:line="276" w:lineRule="auto"/>
        <w:jc w:val="both"/>
      </w:pPr>
      <w:r>
        <w:t>Estudiar índices e indicadores (Índice Nacional de Calidad del Aire, Estados de Prevención, Alerta y Emergencia y Excedencias de las normas nacionales y regionales de calidad del aire)</w:t>
      </w:r>
    </w:p>
    <w:p w:rsidR="002B59FF" w:rsidRDefault="002B59FF" w:rsidP="002B59FF">
      <w:pPr>
        <w:pStyle w:val="Prrafodelista"/>
        <w:numPr>
          <w:ilvl w:val="0"/>
          <w:numId w:val="34"/>
        </w:numPr>
        <w:spacing w:after="200" w:line="276" w:lineRule="auto"/>
        <w:jc w:val="both"/>
      </w:pPr>
      <w:r>
        <w:t>Conocer toda la información relacionada con la calidad del aire en el país, su ubicación y el tipo de equipos utilizados para su reporte.</w:t>
      </w:r>
    </w:p>
    <w:p w:rsidR="002B59FF" w:rsidRDefault="002B59FF" w:rsidP="002B59FF">
      <w:pPr>
        <w:spacing w:after="200" w:line="276" w:lineRule="auto"/>
        <w:jc w:val="both"/>
      </w:pPr>
      <w:r>
        <w:t>El Subsistema de Información sobre Calidad del Aire es un sistema de información creado en cumplimiento de la Resolución 651 de 2010 para la captura, almacenamiento, transferencia, procesamiento y consulta de información. También permite la generación de información unificada de las redes de calidad del aire del país.</w:t>
      </w:r>
    </w:p>
    <w:p w:rsidR="00BE51A5" w:rsidRDefault="002B59FF" w:rsidP="002B59FF">
      <w:pPr>
        <w:spacing w:after="200" w:line="276" w:lineRule="auto"/>
        <w:jc w:val="both"/>
      </w:pPr>
      <w:r>
        <w:t>De acuerdo con el Artículo primero de la Resolución mencionada, el sistema debe constituirse en la fuente principal de información para el diseño, evaluación y ajuste de las políticas y estrategias nacionales y regionales de prevención y control de la contaminación del aire.</w:t>
      </w:r>
    </w:p>
    <w:p w:rsidR="002B59FF" w:rsidRDefault="002B59FF" w:rsidP="002B59FF">
      <w:pPr>
        <w:spacing w:after="200" w:line="276" w:lineRule="auto"/>
        <w:jc w:val="both"/>
      </w:pPr>
      <w:r>
        <w:t>Formas de registrar información:</w:t>
      </w:r>
    </w:p>
    <w:p w:rsidR="002B59FF" w:rsidRDefault="002B59FF" w:rsidP="002B59FF">
      <w:pPr>
        <w:pStyle w:val="Prrafodelista"/>
        <w:numPr>
          <w:ilvl w:val="0"/>
          <w:numId w:val="35"/>
        </w:numPr>
        <w:spacing w:after="200" w:line="276" w:lineRule="auto"/>
        <w:jc w:val="both"/>
      </w:pPr>
      <w:r>
        <w:t>Cargue manual en la página web de SISAIRE mediante el diligenciamiento de hojas de cálculo en formato Excel bajo una estructura predeterminada por el subsistema. Este procedimiento aplica principalmente para aquellos Sistemas de Vigilancia de la Calidad del Aire con equipos de medición de tipo manual.</w:t>
      </w:r>
    </w:p>
    <w:p w:rsidR="002B59FF" w:rsidRDefault="002B59FF" w:rsidP="002B59FF">
      <w:pPr>
        <w:pStyle w:val="Prrafodelista"/>
        <w:numPr>
          <w:ilvl w:val="0"/>
          <w:numId w:val="35"/>
        </w:numPr>
        <w:spacing w:after="200" w:line="276" w:lineRule="auto"/>
        <w:jc w:val="both"/>
      </w:pPr>
      <w:r>
        <w:t xml:space="preserve">Cargue automático a la base de datos mediante Web Service. Este mecanismo aplica fundamentalmente para los Sistemas de Vigilancia de Calidad del Aire con equipos </w:t>
      </w:r>
      <w:r w:rsidR="004856FF">
        <w:t>de medición de tipo automático</w:t>
      </w:r>
      <w:bookmarkStart w:id="2" w:name="_GoBack"/>
      <w:bookmarkEnd w:id="2"/>
      <w:r>
        <w:t>.</w:t>
      </w:r>
    </w:p>
    <w:p w:rsidR="002B59FF" w:rsidRDefault="002B59FF" w:rsidP="002B59FF">
      <w:pPr>
        <w:spacing w:after="200" w:line="276" w:lineRule="auto"/>
        <w:jc w:val="both"/>
      </w:pPr>
    </w:p>
    <w:p w:rsidR="00732719" w:rsidRDefault="00732719" w:rsidP="003957F3">
      <w:pPr>
        <w:pStyle w:val="Ttulo2"/>
      </w:pPr>
      <w:bookmarkStart w:id="3" w:name="_Toc491973577"/>
      <w:r>
        <w:t>Propósi</w:t>
      </w:r>
      <w:r w:rsidR="00BA0756">
        <w:t xml:space="preserve">to del servicio WEB de </w:t>
      </w:r>
      <w:r w:rsidR="002B59FF">
        <w:t>AIRE</w:t>
      </w:r>
      <w:bookmarkEnd w:id="3"/>
    </w:p>
    <w:p w:rsidR="00BE51A5" w:rsidRPr="00BE51A5" w:rsidRDefault="00BE51A5" w:rsidP="00BE51A5"/>
    <w:p w:rsidR="003957F3" w:rsidRDefault="0073194F" w:rsidP="00A95A15">
      <w:pPr>
        <w:spacing w:after="200" w:line="276" w:lineRule="auto"/>
        <w:jc w:val="both"/>
      </w:pPr>
      <w:r>
        <w:t>Permitir a las autoridades ambientales que reporten</w:t>
      </w:r>
      <w:r w:rsidR="00455705">
        <w:t xml:space="preserve"> al IDEAM</w:t>
      </w:r>
      <w:r>
        <w:t xml:space="preserve"> información </w:t>
      </w:r>
      <w:r w:rsidR="007147F5">
        <w:t>sobre calidad del aire</w:t>
      </w:r>
      <w:r>
        <w:t xml:space="preserve"> hacerlo directamente desde sus aplicaciones utilizando estándares de interoperabilidad</w:t>
      </w:r>
      <w:r w:rsidR="00455705">
        <w:t xml:space="preserve"> conocidos y confiables</w:t>
      </w:r>
      <w:r>
        <w:t>.</w:t>
      </w:r>
    </w:p>
    <w:p w:rsidR="00F01318" w:rsidRDefault="00F01318" w:rsidP="00A95A15">
      <w:pPr>
        <w:spacing w:after="200" w:line="276" w:lineRule="auto"/>
        <w:jc w:val="both"/>
      </w:pPr>
    </w:p>
    <w:p w:rsidR="00D95809" w:rsidRDefault="00D95809" w:rsidP="00D95809">
      <w:pPr>
        <w:pStyle w:val="Ttulo2"/>
      </w:pPr>
      <w:bookmarkStart w:id="4" w:name="_Toc491638485"/>
      <w:bookmarkStart w:id="5" w:name="_Toc491973578"/>
      <w:r>
        <w:t>ACERCA DE ESTA GUIA</w:t>
      </w:r>
      <w:bookmarkEnd w:id="4"/>
      <w:bookmarkEnd w:id="5"/>
    </w:p>
    <w:p w:rsidR="00D95809" w:rsidRDefault="00D95809" w:rsidP="00D95809">
      <w:pPr>
        <w:jc w:val="both"/>
      </w:pPr>
      <w:r>
        <w:t xml:space="preserve">El IDEAM dispone esta guía para facilitar el uso del anexo mencionado anteriormente, y está dirigida a personal técnico informático que se encargará el desarrollo de software para la integración del </w:t>
      </w:r>
      <w:r w:rsidR="008923F2">
        <w:t>servicio web de SISAIRE</w:t>
      </w:r>
      <w:r>
        <w:t xml:space="preserve"> con el sistema institucional de cada corporación. </w:t>
      </w:r>
    </w:p>
    <w:p w:rsidR="00D95809" w:rsidRPr="00BE51A5" w:rsidRDefault="00D95809" w:rsidP="00D95809">
      <w:pPr>
        <w:jc w:val="both"/>
      </w:pPr>
      <w:r>
        <w:t xml:space="preserve">IMPORTANTE: antes de </w:t>
      </w:r>
      <w:proofErr w:type="spellStart"/>
      <w:r>
        <w:t>de</w:t>
      </w:r>
      <w:proofErr w:type="spellEnd"/>
      <w:r>
        <w:t xml:space="preserve"> leer este documento verifique que cuenta con</w:t>
      </w:r>
      <w:r w:rsidR="008923F2">
        <w:t xml:space="preserve"> los</w:t>
      </w:r>
      <w:r>
        <w:t xml:space="preserve"> Anexo</w:t>
      </w:r>
      <w:r w:rsidR="008923F2">
        <w:t xml:space="preserve">s </w:t>
      </w:r>
      <w:r w:rsidR="007147F5">
        <w:t xml:space="preserve">que se describen en el documento </w:t>
      </w:r>
      <w:r w:rsidR="00F01318">
        <w:t>“</w:t>
      </w:r>
      <w:r w:rsidR="007147F5" w:rsidRPr="007147F5">
        <w:rPr>
          <w:b/>
        </w:rPr>
        <w:t>WS_RegistrarCalidadAire.doc</w:t>
      </w:r>
      <w:r w:rsidR="00F01318">
        <w:t xml:space="preserve">”, </w:t>
      </w:r>
      <w:r w:rsidRPr="00E055E1">
        <w:t xml:space="preserve">y </w:t>
      </w:r>
      <w:r w:rsidR="00F01318">
        <w:t xml:space="preserve">que </w:t>
      </w:r>
      <w:r w:rsidRPr="00E055E1">
        <w:t>ha revisado su</w:t>
      </w:r>
      <w:r w:rsidR="00F01318">
        <w:t>s</w:t>
      </w:r>
      <w:r w:rsidRPr="00E055E1">
        <w:t xml:space="preserve"> contenido</w:t>
      </w:r>
      <w:r w:rsidR="00F01318">
        <w:t>s</w:t>
      </w:r>
      <w:r>
        <w:t>.</w:t>
      </w:r>
    </w:p>
    <w:p w:rsidR="00D95809" w:rsidRDefault="00D95809">
      <w:pPr>
        <w:spacing w:after="200" w:line="276" w:lineRule="auto"/>
        <w:rPr>
          <w:rFonts w:asciiTheme="majorHAnsi" w:hAnsiTheme="majorHAnsi"/>
          <w:b/>
          <w:caps/>
          <w:color w:val="775F55" w:themeColor="text2"/>
          <w:sz w:val="32"/>
          <w:szCs w:val="32"/>
        </w:rPr>
      </w:pPr>
    </w:p>
    <w:p w:rsidR="00844B8F" w:rsidRDefault="00844B8F">
      <w:pPr>
        <w:spacing w:after="200" w:line="276" w:lineRule="auto"/>
      </w:pPr>
      <w:r>
        <w:br w:type="page"/>
      </w:r>
    </w:p>
    <w:p w:rsidR="00844B8F" w:rsidRDefault="00844B8F" w:rsidP="00844B8F">
      <w:pPr>
        <w:pStyle w:val="Ttulo1"/>
      </w:pPr>
      <w:bookmarkStart w:id="6" w:name="_Toc491707060"/>
      <w:bookmarkStart w:id="7" w:name="_Toc491973579"/>
      <w:r>
        <w:lastRenderedPageBreak/>
        <w:t>Responsabilidades Básicas del IDEAM y de la Autoridad Ambiental para adelantar la Integración</w:t>
      </w:r>
      <w:bookmarkEnd w:id="6"/>
      <w:bookmarkEnd w:id="7"/>
    </w:p>
    <w:p w:rsidR="00844B8F" w:rsidRDefault="00844B8F" w:rsidP="00844B8F"/>
    <w:p w:rsidR="00844B8F" w:rsidRDefault="00844B8F" w:rsidP="00844B8F">
      <w:pPr>
        <w:jc w:val="both"/>
      </w:pPr>
      <w:r>
        <w:t xml:space="preserve">Es importante que tanto las corporaciones, entidades y autoridades ambientales realicen ciertas actividades administrativas y protocolarias para poder adelantar el proceso de integración informática con el IDEAM.  De igual manera, el IDEAM es </w:t>
      </w:r>
      <w:proofErr w:type="spellStart"/>
      <w:r>
        <w:t>conciente</w:t>
      </w:r>
      <w:proofErr w:type="spellEnd"/>
      <w:r>
        <w:t xml:space="preserve"> de que debe desempeñar su rol de liderazgo para lograr este objetivo.</w:t>
      </w:r>
    </w:p>
    <w:p w:rsidR="00844B8F" w:rsidRDefault="00844B8F" w:rsidP="00844B8F">
      <w:pPr>
        <w:jc w:val="both"/>
      </w:pPr>
      <w:r>
        <w:t>A continuación se enumeran las tareas más importantes para cada una de las partes que describen sus respectivos roles en el proceso.</w:t>
      </w:r>
    </w:p>
    <w:p w:rsidR="00844B8F" w:rsidRPr="002553BF" w:rsidRDefault="00844B8F" w:rsidP="00844B8F">
      <w:pPr>
        <w:rPr>
          <w:b/>
        </w:rPr>
      </w:pPr>
      <w:r w:rsidRPr="002553BF">
        <w:rPr>
          <w:b/>
        </w:rPr>
        <w:t>Autoridad ambiental:</w:t>
      </w:r>
    </w:p>
    <w:p w:rsidR="00844B8F" w:rsidRDefault="00844B8F" w:rsidP="00844B8F">
      <w:pPr>
        <w:pStyle w:val="Prrafodelista"/>
        <w:numPr>
          <w:ilvl w:val="0"/>
          <w:numId w:val="38"/>
        </w:numPr>
      </w:pPr>
      <w:r>
        <w:t>Manifestará al IDEAM su interés para iniciar el proceso de pruebas, indicando oportunamente su plan de trabajo y recursos asignados.</w:t>
      </w:r>
    </w:p>
    <w:p w:rsidR="00844B8F" w:rsidRDefault="00844B8F" w:rsidP="00844B8F">
      <w:pPr>
        <w:pStyle w:val="Prrafodelista"/>
        <w:numPr>
          <w:ilvl w:val="0"/>
          <w:numId w:val="38"/>
        </w:numPr>
      </w:pPr>
      <w:r>
        <w:t>Preparará su información de acuerdo con los atributos mínimos requeridos por el sistema y las reglas de negocio.</w:t>
      </w:r>
    </w:p>
    <w:p w:rsidR="00844B8F" w:rsidRDefault="00844B8F" w:rsidP="00844B8F">
      <w:pPr>
        <w:pStyle w:val="Prrafodelista"/>
        <w:numPr>
          <w:ilvl w:val="0"/>
          <w:numId w:val="38"/>
        </w:numPr>
      </w:pPr>
      <w:r>
        <w:t>Proveerá retroalimentación al IDEAM para ayudar a mejorar el servicio.</w:t>
      </w:r>
    </w:p>
    <w:p w:rsidR="00844B8F" w:rsidRPr="002553BF" w:rsidRDefault="00844B8F" w:rsidP="00844B8F">
      <w:pPr>
        <w:rPr>
          <w:b/>
        </w:rPr>
      </w:pPr>
      <w:r w:rsidRPr="002553BF">
        <w:rPr>
          <w:b/>
        </w:rPr>
        <w:t>IDEAM:</w:t>
      </w:r>
    </w:p>
    <w:p w:rsidR="00844B8F" w:rsidRDefault="00844B8F" w:rsidP="00844B8F">
      <w:pPr>
        <w:pStyle w:val="Prrafodelista"/>
        <w:numPr>
          <w:ilvl w:val="0"/>
          <w:numId w:val="39"/>
        </w:numPr>
      </w:pPr>
      <w:r>
        <w:t>Dispondrá un ambiente de pruebas y otro de producción en donde se expondrá el servicio web, de acuerdo con lo contemplado en la guía.</w:t>
      </w:r>
    </w:p>
    <w:p w:rsidR="00844B8F" w:rsidRDefault="00844B8F" w:rsidP="00844B8F">
      <w:pPr>
        <w:pStyle w:val="Prrafodelista"/>
        <w:numPr>
          <w:ilvl w:val="0"/>
          <w:numId w:val="39"/>
        </w:numPr>
      </w:pPr>
      <w:r>
        <w:t>Anexará un plan de pruebas fijo o estándar para verificar el proceso de transmisión de información.</w:t>
      </w:r>
    </w:p>
    <w:p w:rsidR="00844B8F" w:rsidRDefault="00844B8F" w:rsidP="00844B8F">
      <w:pPr>
        <w:pStyle w:val="Prrafodelista"/>
        <w:numPr>
          <w:ilvl w:val="0"/>
          <w:numId w:val="39"/>
        </w:numPr>
      </w:pPr>
      <w:r>
        <w:t>El acompañamiento del IDEAM consistirá en:</w:t>
      </w:r>
    </w:p>
    <w:p w:rsidR="00844B8F" w:rsidRDefault="00844B8F" w:rsidP="00844B8F">
      <w:pPr>
        <w:pStyle w:val="Prrafodelista"/>
        <w:numPr>
          <w:ilvl w:val="1"/>
          <w:numId w:val="39"/>
        </w:numPr>
      </w:pPr>
      <w:r>
        <w:t xml:space="preserve">En caso de algún error de consumo, ayudar a </w:t>
      </w:r>
      <w:proofErr w:type="spellStart"/>
      <w:r>
        <w:t>indentificar</w:t>
      </w:r>
      <w:proofErr w:type="spellEnd"/>
      <w:r>
        <w:t xml:space="preserve"> el punto de excepción, mediante la revisión del log del aplicativo en el servidor</w:t>
      </w:r>
    </w:p>
    <w:p w:rsidR="00844B8F" w:rsidRDefault="00844B8F" w:rsidP="00844B8F">
      <w:pPr>
        <w:pStyle w:val="Prrafodelista"/>
        <w:numPr>
          <w:ilvl w:val="1"/>
          <w:numId w:val="39"/>
        </w:numPr>
      </w:pPr>
      <w:r>
        <w:t>Disponer el acceso al log del aplicativo mediante un usuario de consulta a nivel de intranet</w:t>
      </w:r>
    </w:p>
    <w:p w:rsidR="00844B8F" w:rsidRPr="00BE51A5" w:rsidRDefault="00844B8F" w:rsidP="00844B8F">
      <w:pPr>
        <w:pStyle w:val="Prrafodelista"/>
        <w:numPr>
          <w:ilvl w:val="1"/>
          <w:numId w:val="39"/>
        </w:numPr>
      </w:pPr>
      <w:r>
        <w:t>Disponer el acceso a la base de datos del ambiente de pruebas, con un usuario de consulta</w:t>
      </w:r>
    </w:p>
    <w:p w:rsidR="008923F2" w:rsidRDefault="008923F2">
      <w:pPr>
        <w:spacing w:after="200" w:line="276" w:lineRule="auto"/>
        <w:rPr>
          <w:rFonts w:asciiTheme="majorHAnsi" w:hAnsiTheme="majorHAnsi"/>
          <w:b/>
          <w:caps/>
          <w:color w:val="775F55" w:themeColor="text2"/>
          <w:sz w:val="32"/>
          <w:szCs w:val="32"/>
        </w:rPr>
      </w:pPr>
      <w:r>
        <w:br w:type="page"/>
      </w:r>
    </w:p>
    <w:p w:rsidR="003957F3" w:rsidRDefault="003957F3" w:rsidP="003957F3">
      <w:pPr>
        <w:pStyle w:val="Ttulo1"/>
      </w:pPr>
      <w:bookmarkStart w:id="8" w:name="_Toc491973580"/>
      <w:r>
        <w:lastRenderedPageBreak/>
        <w:t>Marco Técnico</w:t>
      </w:r>
      <w:bookmarkEnd w:id="8"/>
    </w:p>
    <w:p w:rsidR="003957F3" w:rsidRDefault="003957F3">
      <w:pPr>
        <w:spacing w:after="200" w:line="276" w:lineRule="auto"/>
      </w:pPr>
    </w:p>
    <w:p w:rsidR="00BA0756" w:rsidRDefault="00BA0756" w:rsidP="003957F3">
      <w:pPr>
        <w:pStyle w:val="Ttulo2"/>
      </w:pPr>
      <w:bookmarkStart w:id="9" w:name="_Toc491973581"/>
      <w:r>
        <w:t>Estándares de Interoperabilidad</w:t>
      </w:r>
      <w:bookmarkEnd w:id="9"/>
    </w:p>
    <w:p w:rsidR="00BE51A5" w:rsidRPr="00BE51A5" w:rsidRDefault="00BE51A5" w:rsidP="00BE51A5"/>
    <w:p w:rsidR="00BA0756" w:rsidRDefault="00BA0756" w:rsidP="00181110">
      <w:pPr>
        <w:pStyle w:val="Ttulo3"/>
      </w:pPr>
      <w:bookmarkStart w:id="10" w:name="_Toc491973582"/>
      <w:r>
        <w:t>Arquitectura Orientada al Servicio (SOA)</w:t>
      </w:r>
      <w:bookmarkEnd w:id="10"/>
    </w:p>
    <w:p w:rsidR="00BE51A5" w:rsidRDefault="00BE51A5" w:rsidP="00A95A15">
      <w:pPr>
        <w:spacing w:after="200" w:line="276" w:lineRule="auto"/>
        <w:jc w:val="both"/>
      </w:pPr>
    </w:p>
    <w:p w:rsidR="00181110" w:rsidRDefault="00A82C52" w:rsidP="00A95A15">
      <w:pPr>
        <w:spacing w:after="200" w:line="276" w:lineRule="auto"/>
        <w:jc w:val="both"/>
      </w:pPr>
      <w:r>
        <w:t>Para lograr que diferentes sistemas se comuniquen deben ser creados como componentes que cooperan mediante una implementación orientada a los servicios, y dichos servicios deben brindarse a través de interfaces de alto nivel que estén definidas sobre protocolos estandarizados.</w:t>
      </w:r>
    </w:p>
    <w:p w:rsidR="00A82C52" w:rsidRDefault="00A82C52" w:rsidP="00181110">
      <w:pPr>
        <w:spacing w:after="200" w:line="276" w:lineRule="auto"/>
      </w:pPr>
      <w:r>
        <w:t xml:space="preserve">El </w:t>
      </w:r>
      <w:r w:rsidR="002B59FF">
        <w:t>AIRE</w:t>
      </w:r>
      <w:r>
        <w:t xml:space="preserve"> ha sido diseñado con una Arquitectura Orientada al Servicio (SOA):</w:t>
      </w:r>
    </w:p>
    <w:p w:rsidR="00A82C52" w:rsidRDefault="00A82C52" w:rsidP="00A82C52">
      <w:pPr>
        <w:pStyle w:val="Prrafodelista"/>
        <w:numPr>
          <w:ilvl w:val="0"/>
          <w:numId w:val="28"/>
        </w:numPr>
        <w:spacing w:after="200" w:line="276" w:lineRule="auto"/>
      </w:pPr>
      <w:r>
        <w:t>Desacoplando los diferentes niveles lógicos,</w:t>
      </w:r>
    </w:p>
    <w:p w:rsidR="00A82C52" w:rsidRDefault="00A82C52" w:rsidP="00A82C52">
      <w:pPr>
        <w:pStyle w:val="Prrafodelista"/>
        <w:numPr>
          <w:ilvl w:val="0"/>
          <w:numId w:val="28"/>
        </w:numPr>
        <w:spacing w:after="200" w:line="276" w:lineRule="auto"/>
      </w:pPr>
      <w:r>
        <w:t>Implementando y estableciendo en cada interfaz externa especificaciones como un modelo para el acceso a datos y métodos relacionados.</w:t>
      </w:r>
    </w:p>
    <w:p w:rsidR="00A82C52" w:rsidRDefault="00A82C52" w:rsidP="00A82C52">
      <w:pPr>
        <w:pStyle w:val="Prrafodelista"/>
        <w:numPr>
          <w:ilvl w:val="0"/>
          <w:numId w:val="28"/>
        </w:numPr>
        <w:spacing w:after="200" w:line="276" w:lineRule="auto"/>
      </w:pPr>
      <w:r>
        <w:t xml:space="preserve">Usando las interfaces que sirven tanto para el acceso interactivo </w:t>
      </w:r>
      <w:proofErr w:type="spellStart"/>
      <w:r>
        <w:t>via</w:t>
      </w:r>
      <w:proofErr w:type="spellEnd"/>
      <w:r>
        <w:t xml:space="preserve"> web como el programático desde aplicaciones externas.</w:t>
      </w:r>
    </w:p>
    <w:p w:rsidR="00A82C52" w:rsidRDefault="00A82C52" w:rsidP="00A82C52">
      <w:pPr>
        <w:spacing w:after="200" w:line="276" w:lineRule="auto"/>
      </w:pPr>
      <w:r>
        <w:t>Desde un punto de vista técnico, se eligió utilizar la t</w:t>
      </w:r>
      <w:r w:rsidR="00F95A64">
        <w:t>ecnología SOAP de servicios web para facilitar la implementación y su consumo.</w:t>
      </w:r>
    </w:p>
    <w:p w:rsidR="00A67675" w:rsidRDefault="00A67675" w:rsidP="00A82C52">
      <w:pPr>
        <w:spacing w:after="200" w:line="276" w:lineRule="auto"/>
      </w:pPr>
    </w:p>
    <w:p w:rsidR="00BA0756" w:rsidRDefault="00BA0756" w:rsidP="003957F3">
      <w:pPr>
        <w:pStyle w:val="Ttulo2"/>
      </w:pPr>
      <w:bookmarkStart w:id="11" w:name="_Toc491973583"/>
      <w:r>
        <w:t>Servicios WEB y el protocolo SOAP</w:t>
      </w:r>
      <w:bookmarkEnd w:id="11"/>
    </w:p>
    <w:p w:rsidR="00A67675" w:rsidRDefault="00A67675">
      <w:pPr>
        <w:spacing w:after="200" w:line="276" w:lineRule="auto"/>
      </w:pPr>
    </w:p>
    <w:p w:rsidR="003957F3" w:rsidRDefault="00A82C52">
      <w:pPr>
        <w:spacing w:after="200" w:line="276" w:lineRule="auto"/>
      </w:pPr>
      <w:r>
        <w:t>Un servicio web es una interface que describe una colección de métodos, disponibles a través de la red y utilizando mensajes escritos en XML.</w:t>
      </w:r>
    </w:p>
    <w:p w:rsidR="00A82C52" w:rsidRDefault="00AC08FF">
      <w:pPr>
        <w:spacing w:after="200" w:line="276" w:lineRule="auto"/>
      </w:pPr>
      <w:r>
        <w:t xml:space="preserve">Gracias a los servicios web, una aplicación le permite a otras aplicaciones que interactúen con </w:t>
      </w:r>
      <w:proofErr w:type="gramStart"/>
      <w:r>
        <w:t>su métodos</w:t>
      </w:r>
      <w:proofErr w:type="gramEnd"/>
      <w:r>
        <w:t>.</w:t>
      </w:r>
    </w:p>
    <w:p w:rsidR="00AC08FF" w:rsidRDefault="00AC08FF">
      <w:pPr>
        <w:spacing w:after="200" w:line="276" w:lineRule="auto"/>
      </w:pPr>
      <w:r>
        <w:t>SOAP es un protocolo estándar, basado en XML, y sirve para acceder un servicio web.</w:t>
      </w:r>
    </w:p>
    <w:p w:rsidR="00AC08FF" w:rsidRDefault="00AC08FF">
      <w:pPr>
        <w:spacing w:after="200" w:line="276" w:lineRule="auto"/>
      </w:pPr>
      <w:r>
        <w:t>Las especificaciones de SOAP siguen los estándares de W3C.</w:t>
      </w:r>
    </w:p>
    <w:p w:rsidR="00AC08FF" w:rsidRDefault="00AC08FF">
      <w:pPr>
        <w:spacing w:after="200" w:line="276" w:lineRule="auto"/>
      </w:pPr>
      <w:r>
        <w:t xml:space="preserve">La solución </w:t>
      </w:r>
      <w:proofErr w:type="spellStart"/>
      <w:r>
        <w:t>via</w:t>
      </w:r>
      <w:proofErr w:type="spellEnd"/>
      <w:r>
        <w:t xml:space="preserve"> servicios web ofrece importantes ventajas arquitecturales:</w:t>
      </w:r>
    </w:p>
    <w:p w:rsidR="00AC08FF" w:rsidRDefault="00AC08FF" w:rsidP="00AC08FF">
      <w:pPr>
        <w:pStyle w:val="Prrafodelista"/>
        <w:numPr>
          <w:ilvl w:val="0"/>
          <w:numId w:val="29"/>
        </w:numPr>
        <w:spacing w:after="200" w:line="276" w:lineRule="auto"/>
      </w:pPr>
      <w:r>
        <w:t>Permite reducir la dependencia entre las aplicaciones del cliente y del servidor (“acoplamiento débil”).</w:t>
      </w:r>
    </w:p>
    <w:p w:rsidR="00AC08FF" w:rsidRDefault="00AC08FF" w:rsidP="00AC08FF">
      <w:pPr>
        <w:pStyle w:val="Prrafodelista"/>
        <w:numPr>
          <w:ilvl w:val="0"/>
          <w:numId w:val="29"/>
        </w:numPr>
        <w:spacing w:after="200" w:line="276" w:lineRule="auto"/>
      </w:pPr>
      <w:r>
        <w:t>Brinda un sistema de interoperabilidad independiente de la plataforma y las tecnologías.</w:t>
      </w:r>
    </w:p>
    <w:p w:rsidR="00AC08FF" w:rsidRDefault="00AC08FF" w:rsidP="00AC08FF">
      <w:pPr>
        <w:pStyle w:val="Prrafodelista"/>
        <w:numPr>
          <w:ilvl w:val="0"/>
          <w:numId w:val="29"/>
        </w:numPr>
        <w:spacing w:after="200" w:line="276" w:lineRule="auto"/>
      </w:pPr>
      <w:r>
        <w:lastRenderedPageBreak/>
        <w:t>Permite la interoperabilidad a través de la red, ya que está basado en el protocolo SOAP que usualmente usa HTTP como protocolo básico (el cual es permitido en todo tipo de cortafuegos).</w:t>
      </w:r>
    </w:p>
    <w:p w:rsidR="00AC08FF" w:rsidRDefault="00AC08FF" w:rsidP="00AC08FF">
      <w:pPr>
        <w:pStyle w:val="Prrafodelista"/>
        <w:numPr>
          <w:ilvl w:val="0"/>
          <w:numId w:val="29"/>
        </w:numPr>
        <w:spacing w:after="200" w:line="276" w:lineRule="auto"/>
      </w:pPr>
      <w:r>
        <w:t>Se basa en descriptores escritos en XML (WSDL).</w:t>
      </w:r>
    </w:p>
    <w:p w:rsidR="004E7953" w:rsidRDefault="004E7953">
      <w:pPr>
        <w:spacing w:after="200" w:line="276" w:lineRule="auto"/>
      </w:pPr>
      <w:r>
        <w:br w:type="page"/>
      </w:r>
    </w:p>
    <w:p w:rsidR="008923F2" w:rsidRDefault="008923F2" w:rsidP="008923F2">
      <w:pPr>
        <w:pStyle w:val="Ttulo1"/>
      </w:pPr>
      <w:bookmarkStart w:id="12" w:name="_Toc491638489"/>
      <w:bookmarkStart w:id="13" w:name="_Toc491973584"/>
      <w:r>
        <w:lastRenderedPageBreak/>
        <w:t>Ambiente de Pruebas de Consumo del Web Service</w:t>
      </w:r>
      <w:bookmarkEnd w:id="12"/>
      <w:bookmarkEnd w:id="13"/>
    </w:p>
    <w:p w:rsidR="008923F2" w:rsidRDefault="008923F2" w:rsidP="008923F2"/>
    <w:p w:rsidR="008923F2" w:rsidRDefault="008923F2" w:rsidP="008923F2">
      <w:r>
        <w:t>El IDEAM ha dispuesto un ambiente de pruebas que las autoridades ambientales pueden utilizar para realizar la implementación de sus clientes del servicio, sin afectar la información que se encuentra en el ambiente de producción. A continuación se brindan los datos de acceso a este ambiente.</w:t>
      </w:r>
    </w:p>
    <w:p w:rsidR="008923F2" w:rsidRDefault="008923F2" w:rsidP="008923F2">
      <w:pPr>
        <w:pStyle w:val="Ttulo3"/>
      </w:pPr>
      <w:bookmarkStart w:id="14" w:name="_Toc491638490"/>
      <w:bookmarkStart w:id="15" w:name="_Toc491973585"/>
      <w:proofErr w:type="spellStart"/>
      <w:r>
        <w:t>URLs</w:t>
      </w:r>
      <w:proofErr w:type="spellEnd"/>
      <w:r>
        <w:t xml:space="preserve"> del ambiente de pruebas</w:t>
      </w:r>
      <w:bookmarkEnd w:id="14"/>
      <w:bookmarkEnd w:id="15"/>
    </w:p>
    <w:p w:rsidR="008923F2" w:rsidRDefault="008923F2" w:rsidP="008923F2"/>
    <w:p w:rsidR="008923F2" w:rsidRDefault="008923F2" w:rsidP="008923F2">
      <w:pPr>
        <w:pStyle w:val="Ttulo4"/>
      </w:pPr>
      <w:r>
        <w:t>La URL de WSDL del ambiente de pruebas es:</w:t>
      </w:r>
    </w:p>
    <w:p w:rsidR="008923F2" w:rsidRDefault="008923F2" w:rsidP="008923F2"/>
    <w:p w:rsidR="007147F5" w:rsidRDefault="007147F5" w:rsidP="008923F2">
      <w:hyperlink r:id="rId24" w:tgtFrame="_blank" w:history="1">
        <w:r>
          <w:rPr>
            <w:rStyle w:val="Hipervnculo"/>
            <w:rFonts w:cs="Arial"/>
            <w:color w:val="005A95"/>
            <w:shd w:val="clear" w:color="auto" w:fill="FFFFFF"/>
          </w:rPr>
          <w:t>http://181.225.72.107:8080/Aire-SIAC-web-1.0/WS_IDEAM_RUA_RegistrarCalidadAire?wsdl</w:t>
        </w:r>
      </w:hyperlink>
      <w:r>
        <w:t xml:space="preserve"> </w:t>
      </w:r>
    </w:p>
    <w:p w:rsidR="008923F2" w:rsidRDefault="008923F2" w:rsidP="008923F2"/>
    <w:p w:rsidR="008923F2" w:rsidRDefault="008923F2">
      <w:pPr>
        <w:spacing w:after="200" w:line="276" w:lineRule="auto"/>
        <w:rPr>
          <w:rFonts w:asciiTheme="majorHAnsi" w:hAnsiTheme="majorHAnsi"/>
          <w:b/>
          <w:caps/>
          <w:color w:val="775F55" w:themeColor="text2"/>
          <w:sz w:val="32"/>
          <w:szCs w:val="32"/>
        </w:rPr>
      </w:pPr>
      <w:r>
        <w:br w:type="page"/>
      </w:r>
    </w:p>
    <w:p w:rsidR="00E5563B" w:rsidRDefault="00E5563B" w:rsidP="00E5563B">
      <w:pPr>
        <w:pStyle w:val="Ttulo1"/>
      </w:pPr>
      <w:bookmarkStart w:id="16" w:name="_Toc491973586"/>
      <w:r>
        <w:lastRenderedPageBreak/>
        <w:t>Consumo del Web Service</w:t>
      </w:r>
      <w:bookmarkEnd w:id="16"/>
    </w:p>
    <w:p w:rsidR="008923F2" w:rsidRDefault="008923F2" w:rsidP="008923F2">
      <w:pPr>
        <w:spacing w:after="200" w:line="276" w:lineRule="auto"/>
      </w:pPr>
      <w:r>
        <w:t>A continuación se presenta el Gráfico del proceso de consumo del WEB Service, en el cual un cliente una vez implementa la lógica del servicio, puede transferir información al Servidor:</w:t>
      </w:r>
    </w:p>
    <w:p w:rsidR="00EE7BB5" w:rsidRDefault="00EE7BB5" w:rsidP="00E5563B">
      <w:pPr>
        <w:spacing w:after="200" w:line="276" w:lineRule="auto"/>
      </w:pPr>
      <w:r>
        <w:rPr>
          <w:noProof/>
        </w:rPr>
        <w:drawing>
          <wp:inline distT="0" distB="0" distL="0" distR="0" wp14:anchorId="33345B9B" wp14:editId="7AAB2877">
            <wp:extent cx="6227445" cy="3175146"/>
            <wp:effectExtent l="0" t="0" r="0" b="63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E7BB5" w:rsidRDefault="00EE7BB5" w:rsidP="00E5563B">
      <w:pPr>
        <w:spacing w:after="200" w:line="276" w:lineRule="auto"/>
      </w:pPr>
    </w:p>
    <w:p w:rsidR="00F01318" w:rsidRDefault="00F01318" w:rsidP="00F01318">
      <w:pPr>
        <w:pStyle w:val="Ttulo2"/>
      </w:pPr>
      <w:bookmarkStart w:id="17" w:name="_Toc491973587"/>
      <w:r>
        <w:t>Descripción del anexo técnico de AIRE</w:t>
      </w:r>
      <w:bookmarkEnd w:id="17"/>
    </w:p>
    <w:p w:rsidR="00F01318" w:rsidRPr="00BE51A5" w:rsidRDefault="00F01318" w:rsidP="00F01318"/>
    <w:p w:rsidR="00F01318" w:rsidRDefault="00F01318" w:rsidP="00F01318">
      <w:pPr>
        <w:spacing w:after="200" w:line="276" w:lineRule="auto"/>
        <w:jc w:val="both"/>
      </w:pPr>
      <w:r>
        <w:t>El IDEAM ha creado la documentación de especificaciones técnicas del servicio web de AIRE para que sirva como herramienta de referencia en el momento de implementar aplicaciones que utilicen los métodos de AIRE para administrar y reportar información.</w:t>
      </w:r>
    </w:p>
    <w:p w:rsidR="007147F5" w:rsidRDefault="00F01318" w:rsidP="007147F5">
      <w:pPr>
        <w:spacing w:after="200" w:line="276" w:lineRule="auto"/>
        <w:jc w:val="both"/>
      </w:pPr>
      <w:r>
        <w:t xml:space="preserve">Esta documentación </w:t>
      </w:r>
      <w:r w:rsidR="00516B69">
        <w:t xml:space="preserve">consiste en el </w:t>
      </w:r>
      <w:r>
        <w:t>documento de Word:</w:t>
      </w:r>
      <w:r w:rsidR="007147F5" w:rsidRPr="007147F5">
        <w:t xml:space="preserve"> WS_RegistrarCalidadAire.doc </w:t>
      </w:r>
    </w:p>
    <w:p w:rsidR="00F01318" w:rsidRDefault="00F01318" w:rsidP="007147F5">
      <w:pPr>
        <w:spacing w:after="200" w:line="276" w:lineRule="auto"/>
        <w:jc w:val="both"/>
      </w:pPr>
      <w:r>
        <w:t xml:space="preserve">El documento tiene las siguientes secciones de interés práctico durante la implementación de cualquier aplicación cliente: </w:t>
      </w:r>
    </w:p>
    <w:p w:rsidR="00516B69" w:rsidRDefault="00516B69" w:rsidP="005329BE">
      <w:pPr>
        <w:pStyle w:val="Ttulo3"/>
      </w:pPr>
      <w:bookmarkStart w:id="18" w:name="_Toc491973588"/>
      <w:r>
        <w:t>Descripción del servicio, reglas del negocio, y detalle técnico de la base de datos</w:t>
      </w:r>
      <w:bookmarkEnd w:id="18"/>
    </w:p>
    <w:p w:rsidR="00BC0771" w:rsidRDefault="00BC0771" w:rsidP="00516B69">
      <w:r>
        <w:t>El anexo técnico tiene un capítulo que describe el servicio, sus reglas de negocio y detalles técnicos de la base de datos.</w:t>
      </w:r>
    </w:p>
    <w:p w:rsidR="00BC0771" w:rsidRDefault="00BC0771" w:rsidP="00516B69"/>
    <w:p w:rsidR="00516B69" w:rsidRDefault="00516B69" w:rsidP="005329BE">
      <w:pPr>
        <w:pStyle w:val="Ttulo3"/>
      </w:pPr>
      <w:bookmarkStart w:id="19" w:name="_Toc491973589"/>
      <w:r>
        <w:t>Diccionario de datos</w:t>
      </w:r>
      <w:bookmarkEnd w:id="19"/>
    </w:p>
    <w:p w:rsidR="00BC0771" w:rsidRDefault="00BC0771" w:rsidP="00516B69">
      <w:r>
        <w:t xml:space="preserve">El diccionario de datos descrito en el anexo técnico le permitirá a la autoridad ambiental entender </w:t>
      </w:r>
      <w:proofErr w:type="spellStart"/>
      <w:r>
        <w:t>como</w:t>
      </w:r>
      <w:proofErr w:type="spellEnd"/>
      <w:r>
        <w:t xml:space="preserve"> se almacena finalmente la información que reporta al IDEAM. </w:t>
      </w:r>
    </w:p>
    <w:p w:rsidR="00BC0771" w:rsidRDefault="00BC0771" w:rsidP="00516B69"/>
    <w:p w:rsidR="00BC0771" w:rsidRDefault="00BC0771" w:rsidP="00516B69"/>
    <w:p w:rsidR="00516B69" w:rsidRDefault="00516B69" w:rsidP="005329BE">
      <w:pPr>
        <w:pStyle w:val="Ttulo3"/>
      </w:pPr>
      <w:bookmarkStart w:id="20" w:name="_Toc491973590"/>
      <w:proofErr w:type="spellStart"/>
      <w:r w:rsidRPr="00516B69">
        <w:t>Especificacion</w:t>
      </w:r>
      <w:proofErr w:type="spellEnd"/>
      <w:r w:rsidRPr="00516B69">
        <w:t xml:space="preserve"> de mensajes d</w:t>
      </w:r>
      <w:r>
        <w:t>e requerimiento al servicio web</w:t>
      </w:r>
      <w:bookmarkEnd w:id="20"/>
    </w:p>
    <w:p w:rsidR="00BC0771" w:rsidRDefault="007147F5" w:rsidP="00516B69">
      <w:r>
        <w:t>S</w:t>
      </w:r>
      <w:r w:rsidR="00BC0771">
        <w:t>e describen con detalle cada uno de los atributos de entrada a en los requerimientos de reporte de calidad de aire.  Es aquí en donde la autoridad ambiental puede entender qué significa cada nombre de atributo, su tipo de datos y su obligatoriedad para lograr un reporte exitoso.</w:t>
      </w:r>
    </w:p>
    <w:p w:rsidR="00516B69" w:rsidRDefault="00132A47" w:rsidP="005329BE">
      <w:pPr>
        <w:pStyle w:val="Ttulo3"/>
      </w:pPr>
      <w:bookmarkStart w:id="21" w:name="_Toc491973591"/>
      <w:r>
        <w:t>Lista de autoridades ambientales</w:t>
      </w:r>
      <w:bookmarkEnd w:id="21"/>
    </w:p>
    <w:p w:rsidR="005329BE" w:rsidRDefault="005329BE" w:rsidP="00516B69">
      <w:r>
        <w:t xml:space="preserve">Con este listado la autoridad ambiental podrá averiguar </w:t>
      </w:r>
      <w:proofErr w:type="spellStart"/>
      <w:r>
        <w:t>cual</w:t>
      </w:r>
      <w:proofErr w:type="spellEnd"/>
      <w:r>
        <w:t xml:space="preserve"> es su código para enviar los reportes.</w:t>
      </w:r>
    </w:p>
    <w:p w:rsidR="005329BE" w:rsidRDefault="005329BE" w:rsidP="00516B69"/>
    <w:p w:rsidR="0067600A" w:rsidRDefault="0067600A">
      <w:pPr>
        <w:spacing w:after="200" w:line="276" w:lineRule="auto"/>
        <w:rPr>
          <w:b/>
          <w:color w:val="000000" w:themeColor="text1"/>
          <w:spacing w:val="10"/>
          <w:sz w:val="32"/>
          <w:szCs w:val="24"/>
        </w:rPr>
      </w:pPr>
      <w:r>
        <w:br w:type="page"/>
      </w:r>
    </w:p>
    <w:p w:rsidR="00516B69" w:rsidRDefault="00516B69" w:rsidP="005329BE">
      <w:pPr>
        <w:pStyle w:val="Ttulo3"/>
      </w:pPr>
      <w:bookmarkStart w:id="22" w:name="_Toc491973592"/>
      <w:r>
        <w:lastRenderedPageBreak/>
        <w:t>Descripción de mensajes de respuesta</w:t>
      </w:r>
      <w:bookmarkEnd w:id="22"/>
    </w:p>
    <w:p w:rsidR="00BC0771" w:rsidRDefault="00BC0771" w:rsidP="00516B69">
      <w:r>
        <w:t>Como se puede ver en la siguiente imagen, en el capítulo 4.4.2 del anexo se describen los posibles códigos de éxito y error de respuesta por parte del servicio web:</w:t>
      </w:r>
    </w:p>
    <w:p w:rsidR="00BC0771" w:rsidRDefault="00BC0771" w:rsidP="00516B69">
      <w:r>
        <w:rPr>
          <w:noProof/>
        </w:rPr>
        <w:drawing>
          <wp:inline distT="0" distB="0" distL="0" distR="0" wp14:anchorId="1481B4EA" wp14:editId="4F063333">
            <wp:extent cx="6227445" cy="4368165"/>
            <wp:effectExtent l="57150" t="76200" r="135255" b="1085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7445" cy="436816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BC0771" w:rsidRDefault="00BC0771" w:rsidP="00516B69"/>
    <w:p w:rsidR="00F01318" w:rsidRDefault="00F01318" w:rsidP="00F01318">
      <w:pPr>
        <w:spacing w:after="200" w:line="276" w:lineRule="auto"/>
        <w:rPr>
          <w:b/>
          <w:caps/>
          <w:color w:val="000000" w:themeColor="text1"/>
          <w:spacing w:val="20"/>
          <w:sz w:val="28"/>
          <w:szCs w:val="28"/>
        </w:rPr>
      </w:pPr>
      <w:r>
        <w:rPr>
          <w:b/>
          <w:caps/>
          <w:color w:val="000000" w:themeColor="text1"/>
          <w:spacing w:val="20"/>
          <w:sz w:val="28"/>
          <w:szCs w:val="28"/>
        </w:rPr>
        <w:br w:type="page"/>
      </w:r>
    </w:p>
    <w:p w:rsidR="00E5563B" w:rsidRDefault="00E5563B" w:rsidP="00E5563B">
      <w:pPr>
        <w:pStyle w:val="Ttulo2"/>
      </w:pPr>
      <w:bookmarkStart w:id="23" w:name="_Toc491973593"/>
      <w:r>
        <w:lastRenderedPageBreak/>
        <w:t>Preparación de la información</w:t>
      </w:r>
      <w:r w:rsidR="00CC2055">
        <w:t xml:space="preserve"> en el Cliente</w:t>
      </w:r>
      <w:bookmarkEnd w:id="23"/>
    </w:p>
    <w:p w:rsidR="00E5563B" w:rsidRPr="00F26370" w:rsidRDefault="00E5563B" w:rsidP="00E5563B"/>
    <w:p w:rsidR="00E5563B" w:rsidRDefault="00E5563B" w:rsidP="00E5563B">
      <w:pPr>
        <w:pStyle w:val="Ttulo3"/>
      </w:pPr>
      <w:bookmarkStart w:id="24" w:name="_Toc491973594"/>
      <w:r>
        <w:t>Sincronización de las listas de valores</w:t>
      </w:r>
      <w:bookmarkEnd w:id="24"/>
    </w:p>
    <w:p w:rsidR="00E5563B" w:rsidRDefault="00E5563B" w:rsidP="00E5563B">
      <w:pPr>
        <w:jc w:val="both"/>
      </w:pPr>
    </w:p>
    <w:p w:rsidR="00E5563B" w:rsidRDefault="00E5563B" w:rsidP="00E5563B">
      <w:pPr>
        <w:jc w:val="both"/>
      </w:pPr>
      <w:r>
        <w:t xml:space="preserve">Para lograr que su aplicación se integre lo suficientemente con el </w:t>
      </w:r>
      <w:r w:rsidR="002B59FF">
        <w:t>AIRE</w:t>
      </w:r>
      <w:r>
        <w:t xml:space="preserve"> será recomendable que mantenga una copia sincronizada de las tablas en las que se almacenan las listas de dominios y que su aplicación va a utilizar.  Esto facilitará </w:t>
      </w:r>
      <w:proofErr w:type="spellStart"/>
      <w:r>
        <w:t>armár</w:t>
      </w:r>
      <w:proofErr w:type="spellEnd"/>
      <w:r>
        <w:t xml:space="preserve"> los llamados con los códigos y valores de lista correctos, así como la interpretación correcta de las respuestas del servicio web.  </w:t>
      </w:r>
    </w:p>
    <w:p w:rsidR="006672E6" w:rsidRDefault="006672E6" w:rsidP="00E5563B">
      <w:pPr>
        <w:jc w:val="both"/>
      </w:pPr>
      <w:r>
        <w:t xml:space="preserve">Para poder obtener el listado de valores controlados se puede utilizar la herramienta </w:t>
      </w:r>
      <w:proofErr w:type="spellStart"/>
      <w:r>
        <w:t>SoapUI</w:t>
      </w:r>
      <w:proofErr w:type="spellEnd"/>
      <w:r>
        <w:t>.</w:t>
      </w:r>
    </w:p>
    <w:p w:rsidR="006672E6" w:rsidRDefault="006672E6" w:rsidP="00E5563B">
      <w:pPr>
        <w:jc w:val="both"/>
      </w:pPr>
      <w:r>
        <w:t>Esta se puede configurar como se describe en el capítulo “</w:t>
      </w:r>
      <w:r w:rsidRPr="006672E6">
        <w:t>DESCRIPCIÓN DE SOAPUI COMO HERRAMIENTA DE PRUEBAS DE LOS SERVICIOS WEB</w:t>
      </w:r>
      <w:r>
        <w:t xml:space="preserve">” de este documento.  Debajo de cada ítem se anota el XML necesario para poder hacer el </w:t>
      </w:r>
      <w:proofErr w:type="spellStart"/>
      <w:r>
        <w:t>request</w:t>
      </w:r>
      <w:proofErr w:type="spellEnd"/>
      <w:r>
        <w:t xml:space="preserve"> de cada lista:</w:t>
      </w:r>
    </w:p>
    <w:p w:rsidR="0098785F" w:rsidRDefault="00E5563B" w:rsidP="00E5563B">
      <w:pPr>
        <w:jc w:val="both"/>
      </w:pPr>
      <w:r>
        <w:t xml:space="preserve">Las listas que se pueden sincronizar </w:t>
      </w:r>
      <w:r w:rsidR="0098785F">
        <w:t>son las siguientes:</w:t>
      </w:r>
    </w:p>
    <w:p w:rsidR="005329BE" w:rsidRDefault="005329BE" w:rsidP="005329BE">
      <w:r>
        <w:t xml:space="preserve">Valores de la tabla SIST_LISTADO </w:t>
      </w:r>
    </w:p>
    <w:p w:rsidR="006672E6" w:rsidRDefault="005329BE" w:rsidP="005329BE">
      <w:r>
        <w:t>Valores de la tabla SIST_VALOR_LISTADO</w:t>
      </w:r>
    </w:p>
    <w:p w:rsidR="0067600A" w:rsidRDefault="0067600A">
      <w:pPr>
        <w:spacing w:after="200" w:line="276" w:lineRule="auto"/>
      </w:pPr>
    </w:p>
    <w:p w:rsidR="005D01D6" w:rsidRDefault="005D01D6" w:rsidP="005D01D6">
      <w:pPr>
        <w:pStyle w:val="Ttulo2"/>
      </w:pPr>
      <w:bookmarkStart w:id="25" w:name="_Toc491973595"/>
      <w:r>
        <w:t>Envío de Reportes</w:t>
      </w:r>
      <w:bookmarkEnd w:id="25"/>
    </w:p>
    <w:p w:rsidR="005D01D6" w:rsidRDefault="005D01D6" w:rsidP="005D01D6">
      <w:pPr>
        <w:spacing w:after="200" w:line="276" w:lineRule="auto"/>
      </w:pPr>
    </w:p>
    <w:p w:rsidR="005D01D6" w:rsidRDefault="005D01D6">
      <w:pPr>
        <w:spacing w:after="200" w:line="276" w:lineRule="auto"/>
      </w:pPr>
      <w:r>
        <w:t xml:space="preserve">Como se mencionó anteriormente el servicio web de </w:t>
      </w:r>
      <w:r w:rsidR="002B59FF">
        <w:t>AIRE</w:t>
      </w:r>
      <w:r>
        <w:t xml:space="preserve"> </w:t>
      </w:r>
      <w:r w:rsidR="0067108A">
        <w:t>permitirá</w:t>
      </w:r>
      <w:r>
        <w:t xml:space="preserve"> realizar los siguientes tipos de reportes:</w:t>
      </w:r>
    </w:p>
    <w:p w:rsidR="00946E8E" w:rsidRDefault="0098785F" w:rsidP="00946E8E">
      <w:pPr>
        <w:pStyle w:val="Prrafodelista"/>
        <w:numPr>
          <w:ilvl w:val="0"/>
          <w:numId w:val="31"/>
        </w:numPr>
        <w:spacing w:after="200" w:line="276" w:lineRule="auto"/>
      </w:pPr>
      <w:r>
        <w:t>Registrar Calidad del Aire</w:t>
      </w:r>
    </w:p>
    <w:p w:rsidR="00946E8E" w:rsidRDefault="0098785F" w:rsidP="00946E8E">
      <w:pPr>
        <w:pStyle w:val="Prrafodelista"/>
        <w:numPr>
          <w:ilvl w:val="0"/>
          <w:numId w:val="31"/>
        </w:numPr>
        <w:spacing w:after="200" w:line="276" w:lineRule="auto"/>
      </w:pPr>
      <w:r>
        <w:t>Registrar Emisiones</w:t>
      </w:r>
    </w:p>
    <w:p w:rsidR="00946E8E" w:rsidRDefault="0098785F" w:rsidP="00946E8E">
      <w:pPr>
        <w:pStyle w:val="Prrafodelista"/>
        <w:numPr>
          <w:ilvl w:val="0"/>
          <w:numId w:val="31"/>
        </w:numPr>
        <w:spacing w:after="200" w:line="276" w:lineRule="auto"/>
      </w:pPr>
      <w:r>
        <w:t>Registrar Ruido</w:t>
      </w:r>
    </w:p>
    <w:p w:rsidR="00946E8E" w:rsidRDefault="00946E8E" w:rsidP="00946E8E">
      <w:pPr>
        <w:spacing w:after="200" w:line="276" w:lineRule="auto"/>
        <w:jc w:val="both"/>
      </w:pPr>
      <w:r>
        <w:t>Cada uno de ellos requer</w:t>
      </w:r>
      <w:r w:rsidR="00825694">
        <w:t>irá</w:t>
      </w:r>
      <w:r>
        <w:t xml:space="preserve"> que se utilicen los códigos de las listas de valores que el servicio web permite consumir.</w:t>
      </w:r>
    </w:p>
    <w:p w:rsidR="0067108A" w:rsidRDefault="0067108A" w:rsidP="00946E8E">
      <w:pPr>
        <w:spacing w:after="200" w:line="276" w:lineRule="auto"/>
        <w:jc w:val="both"/>
      </w:pPr>
      <w:r>
        <w:t xml:space="preserve">En la versión actual del servicio web está habilitado el servicio de registro de </w:t>
      </w:r>
      <w:proofErr w:type="spellStart"/>
      <w:r>
        <w:t>calida</w:t>
      </w:r>
      <w:proofErr w:type="spellEnd"/>
      <w:r>
        <w:t xml:space="preserve"> del aire únicamente.</w:t>
      </w:r>
    </w:p>
    <w:p w:rsidR="00E5563B" w:rsidRDefault="00E5563B">
      <w:pPr>
        <w:spacing w:after="200" w:line="276" w:lineRule="auto"/>
        <w:rPr>
          <w:rFonts w:asciiTheme="majorHAnsi" w:hAnsiTheme="majorHAnsi"/>
          <w:b/>
          <w:caps/>
          <w:color w:val="775F55" w:themeColor="text2"/>
          <w:sz w:val="32"/>
          <w:szCs w:val="32"/>
        </w:rPr>
      </w:pPr>
      <w:r>
        <w:br w:type="page"/>
      </w:r>
    </w:p>
    <w:p w:rsidR="003957F3" w:rsidRDefault="003957F3" w:rsidP="003957F3">
      <w:pPr>
        <w:pStyle w:val="Ttulo1"/>
      </w:pPr>
      <w:bookmarkStart w:id="26" w:name="_Toc491973596"/>
      <w:r>
        <w:lastRenderedPageBreak/>
        <w:t>Implementación del Cliente del Web Service</w:t>
      </w:r>
      <w:bookmarkEnd w:id="26"/>
    </w:p>
    <w:p w:rsidR="000424A0" w:rsidRDefault="000424A0">
      <w:pPr>
        <w:spacing w:after="200" w:line="276" w:lineRule="auto"/>
      </w:pPr>
    </w:p>
    <w:p w:rsidR="00535506" w:rsidRDefault="00D12DAF" w:rsidP="00535506">
      <w:pPr>
        <w:pStyle w:val="Ttulo2"/>
      </w:pPr>
      <w:bookmarkStart w:id="27" w:name="_Toc491973597"/>
      <w:r>
        <w:t>Generación de Códig</w:t>
      </w:r>
      <w:r w:rsidR="009871BC">
        <w:t>o</w:t>
      </w:r>
      <w:r w:rsidR="00535506">
        <w:t xml:space="preserve"> </w:t>
      </w:r>
      <w:r>
        <w:t xml:space="preserve">Fuente </w:t>
      </w:r>
      <w:r w:rsidR="00535506">
        <w:t>del Cliente del WEB Service usando Netbeans</w:t>
      </w:r>
      <w:bookmarkEnd w:id="27"/>
    </w:p>
    <w:p w:rsidR="00722DD7" w:rsidRDefault="00722DD7">
      <w:pPr>
        <w:spacing w:after="200" w:line="276" w:lineRule="auto"/>
      </w:pPr>
    </w:p>
    <w:p w:rsidR="00E80E39" w:rsidRDefault="00E80E39" w:rsidP="00FB77C2">
      <w:pPr>
        <w:spacing w:after="200" w:line="276" w:lineRule="auto"/>
        <w:jc w:val="both"/>
      </w:pPr>
      <w:proofErr w:type="spellStart"/>
      <w:r>
        <w:t>Netbeans</w:t>
      </w:r>
      <w:proofErr w:type="spellEnd"/>
      <w:r>
        <w:t xml:space="preserve"> tiene la funcionalidad de generar el código de Java necesario para poder consumir servicios WEB SOAP a partir de una URL (o archivo) de WSDL.</w:t>
      </w:r>
    </w:p>
    <w:p w:rsidR="0099277A" w:rsidRDefault="0099277A" w:rsidP="00FB77C2">
      <w:pPr>
        <w:spacing w:after="200" w:line="276" w:lineRule="auto"/>
        <w:jc w:val="both"/>
      </w:pPr>
      <w:r>
        <w:t xml:space="preserve">En los siguientes ejemplos se muestra </w:t>
      </w:r>
      <w:proofErr w:type="spellStart"/>
      <w:r>
        <w:t>como</w:t>
      </w:r>
      <w:proofErr w:type="spellEnd"/>
      <w:r>
        <w:t xml:space="preserve"> se puede consultar una lista de valores y como se puede realizar un reporte.</w:t>
      </w:r>
    </w:p>
    <w:p w:rsidR="0099277A" w:rsidRDefault="0099277A" w:rsidP="00FB77C2">
      <w:pPr>
        <w:spacing w:after="200" w:line="276" w:lineRule="auto"/>
        <w:jc w:val="both"/>
      </w:pPr>
      <w:r>
        <w:t xml:space="preserve">El consumo de una lista es importante, puesto que la autoridad ambiental tiene que conocer los códigos y nombres de las opciones de los parámetros que desea referir en su reporte.  De lo contrario no será posible que el </w:t>
      </w:r>
      <w:r w:rsidR="00A90274">
        <w:t>servicio web de SIS</w:t>
      </w:r>
      <w:r w:rsidR="002B59FF">
        <w:t>AIRE</w:t>
      </w:r>
      <w:r>
        <w:t xml:space="preserve"> pueda saber a qué entes está haciendo referencia.  Todo se tiene que comunicar con códigos de IDEAM.</w:t>
      </w:r>
    </w:p>
    <w:p w:rsidR="0099277A" w:rsidRDefault="0099277A" w:rsidP="00FB77C2">
      <w:pPr>
        <w:spacing w:after="200" w:line="276" w:lineRule="auto"/>
        <w:jc w:val="both"/>
      </w:pPr>
      <w:r>
        <w:t>Para estos ejemplos se usarán proyectos web, pero la autoridad ambiental también puede elegir implementar el cliente del servicio web en una aplicación de tipo diferente, como, por ejemplo, una aplicación de escritorio.</w:t>
      </w:r>
    </w:p>
    <w:p w:rsidR="002810B4" w:rsidRDefault="002810B4" w:rsidP="00FB77C2">
      <w:pPr>
        <w:spacing w:after="200" w:line="276" w:lineRule="auto"/>
        <w:jc w:val="both"/>
      </w:pPr>
      <w:r>
        <w:t xml:space="preserve">Cabe anotar que los siguientes ejemplos tienen como propósito ilustrar cómo consumir el servicio web.  </w:t>
      </w:r>
      <w:r w:rsidR="00226D32">
        <w:t xml:space="preserve">No utilizan ningún patrón de diseño de software o </w:t>
      </w:r>
      <w:proofErr w:type="spellStart"/>
      <w:r w:rsidR="00226D32">
        <w:t>framework</w:t>
      </w:r>
      <w:proofErr w:type="spellEnd"/>
      <w:r w:rsidR="00226D32">
        <w:t xml:space="preserve"> especial.  </w:t>
      </w:r>
      <w:r>
        <w:t xml:space="preserve">Por consiguiente, no se enfocarán en implementar rutinas de sincronización, conexión a bases de datos, uso de </w:t>
      </w:r>
      <w:proofErr w:type="spellStart"/>
      <w:r>
        <w:t>frameworks</w:t>
      </w:r>
      <w:proofErr w:type="spellEnd"/>
      <w:r>
        <w:t xml:space="preserve"> o patrones de diseño específicos.</w:t>
      </w:r>
      <w:r w:rsidR="00226D32">
        <w:t xml:space="preserve">  Será tarea de cada autoridad ambiental elegir estos elementos de acuerdo con las tecnologías y lineamientos que suele utilizar.</w:t>
      </w:r>
    </w:p>
    <w:p w:rsidR="0099277A" w:rsidRDefault="0099277A">
      <w:pPr>
        <w:spacing w:after="200" w:line="276" w:lineRule="auto"/>
      </w:pPr>
    </w:p>
    <w:p w:rsidR="009871BC" w:rsidRDefault="009871BC" w:rsidP="00C54709">
      <w:pPr>
        <w:pStyle w:val="Ttulo3"/>
      </w:pPr>
      <w:bookmarkStart w:id="28" w:name="_Toc491973598"/>
      <w:r>
        <w:t xml:space="preserve">Obtener </w:t>
      </w:r>
      <w:proofErr w:type="spellStart"/>
      <w:r>
        <w:t>Netbeans</w:t>
      </w:r>
      <w:bookmarkEnd w:id="28"/>
      <w:proofErr w:type="spellEnd"/>
    </w:p>
    <w:p w:rsidR="00535506" w:rsidRDefault="00535506" w:rsidP="005D01D6">
      <w:pPr>
        <w:pStyle w:val="Ttulo5"/>
      </w:pPr>
      <w:r>
        <w:t xml:space="preserve">Paso 1: Descargar </w:t>
      </w:r>
      <w:proofErr w:type="spellStart"/>
      <w:r>
        <w:t>Netbeans</w:t>
      </w:r>
      <w:proofErr w:type="spellEnd"/>
    </w:p>
    <w:p w:rsidR="00D12DAF" w:rsidRDefault="00D12DAF">
      <w:pPr>
        <w:spacing w:after="200" w:line="276" w:lineRule="auto"/>
      </w:pPr>
    </w:p>
    <w:p w:rsidR="00E00F0B" w:rsidRDefault="00E00F0B">
      <w:pPr>
        <w:spacing w:after="200" w:line="276" w:lineRule="auto"/>
      </w:pPr>
      <w:proofErr w:type="spellStart"/>
      <w:r>
        <w:t>Netbeans</w:t>
      </w:r>
      <w:proofErr w:type="spellEnd"/>
      <w:r>
        <w:t xml:space="preserve"> se puede descargar desde el siguiente enlace:</w:t>
      </w:r>
    </w:p>
    <w:p w:rsidR="0059521A" w:rsidRDefault="002B0314">
      <w:pPr>
        <w:spacing w:after="200" w:line="276" w:lineRule="auto"/>
      </w:pPr>
      <w:hyperlink r:id="rId31" w:history="1">
        <w:r w:rsidR="0059521A" w:rsidRPr="00EA294B">
          <w:rPr>
            <w:rStyle w:val="Hipervnculo"/>
          </w:rPr>
          <w:t>https://netbeans.org/downloads/8.0.2/</w:t>
        </w:r>
      </w:hyperlink>
    </w:p>
    <w:p w:rsidR="00E00F0B" w:rsidRDefault="00D12DAF">
      <w:pPr>
        <w:spacing w:after="200" w:line="276" w:lineRule="auto"/>
      </w:pPr>
      <w:r>
        <w:t xml:space="preserve">Para este ejemplo vamos a utilizar la versión </w:t>
      </w:r>
      <w:r w:rsidR="0099277A">
        <w:t xml:space="preserve">8.0.2 </w:t>
      </w:r>
      <w:r>
        <w:t xml:space="preserve">de </w:t>
      </w:r>
      <w:proofErr w:type="spellStart"/>
      <w:r>
        <w:t>Netbeans</w:t>
      </w:r>
      <w:proofErr w:type="spellEnd"/>
      <w:r>
        <w:t xml:space="preserve"> con soporte de Java EE.</w:t>
      </w:r>
    </w:p>
    <w:p w:rsidR="00D12DAF" w:rsidRDefault="00D12DAF">
      <w:pPr>
        <w:spacing w:after="200" w:line="276" w:lineRule="auto"/>
      </w:pPr>
    </w:p>
    <w:p w:rsidR="00535506" w:rsidRDefault="00535506" w:rsidP="005D01D6">
      <w:pPr>
        <w:pStyle w:val="Ttulo5"/>
      </w:pPr>
      <w:r>
        <w:t xml:space="preserve">Paso 2: Instalar </w:t>
      </w:r>
      <w:proofErr w:type="spellStart"/>
      <w:r>
        <w:t>Netbeans</w:t>
      </w:r>
      <w:proofErr w:type="spellEnd"/>
    </w:p>
    <w:p w:rsidR="00D12DAF" w:rsidRDefault="00D12DAF">
      <w:pPr>
        <w:spacing w:after="200" w:line="276" w:lineRule="auto"/>
      </w:pPr>
    </w:p>
    <w:p w:rsidR="00D12DAF" w:rsidRDefault="00D12DAF">
      <w:pPr>
        <w:spacing w:after="200" w:line="276" w:lineRule="auto"/>
      </w:pPr>
      <w:r>
        <w:t xml:space="preserve">Para este paso, se recomienda seguir las instrucciones de instalación que vienen con </w:t>
      </w:r>
      <w:proofErr w:type="spellStart"/>
      <w:r>
        <w:t>Netbeans</w:t>
      </w:r>
      <w:proofErr w:type="spellEnd"/>
      <w:r>
        <w:t>.</w:t>
      </w:r>
    </w:p>
    <w:p w:rsidR="00D12DAF" w:rsidRDefault="00D12DAF">
      <w:pPr>
        <w:spacing w:after="200" w:line="276" w:lineRule="auto"/>
      </w:pPr>
    </w:p>
    <w:p w:rsidR="002B53C8" w:rsidRDefault="002B53C8" w:rsidP="002B53C8">
      <w:pPr>
        <w:pStyle w:val="Ttulo3"/>
      </w:pPr>
      <w:bookmarkStart w:id="29" w:name="_Toc491973599"/>
      <w:r>
        <w:t>Ejemplo: registrar la calidad del aire</w:t>
      </w:r>
      <w:bookmarkEnd w:id="29"/>
    </w:p>
    <w:p w:rsidR="00535506" w:rsidRDefault="009871BC" w:rsidP="005D01D6">
      <w:pPr>
        <w:pStyle w:val="Ttulo5"/>
      </w:pPr>
      <w:r>
        <w:t>Paso 1</w:t>
      </w:r>
      <w:r w:rsidR="00535506">
        <w:t>: Crear un nuevo proyecto de tipo WEB Service</w:t>
      </w:r>
    </w:p>
    <w:p w:rsidR="004A2E04" w:rsidRDefault="004A2E04" w:rsidP="004A2E04"/>
    <w:p w:rsidR="004A2E04" w:rsidRPr="004A2E04" w:rsidRDefault="004A2E04" w:rsidP="004A2E04">
      <w:pPr>
        <w:rPr>
          <w:lang w:val="en-US"/>
        </w:rPr>
      </w:pPr>
      <w:proofErr w:type="spellStart"/>
      <w:r w:rsidRPr="004A2E04">
        <w:rPr>
          <w:lang w:val="en-US"/>
        </w:rPr>
        <w:t>Vamos</w:t>
      </w:r>
      <w:proofErr w:type="spellEnd"/>
      <w:r w:rsidRPr="004A2E04">
        <w:rPr>
          <w:lang w:val="en-US"/>
        </w:rPr>
        <w:t xml:space="preserve"> a File &gt; New Project:</w:t>
      </w:r>
    </w:p>
    <w:p w:rsidR="009871BC" w:rsidRDefault="009871BC">
      <w:pPr>
        <w:spacing w:after="200" w:line="276" w:lineRule="auto"/>
      </w:pPr>
      <w:r>
        <w:rPr>
          <w:noProof/>
        </w:rPr>
        <w:drawing>
          <wp:inline distT="0" distB="0" distL="0" distR="0" wp14:anchorId="0D32C904" wp14:editId="460779C3">
            <wp:extent cx="3152381" cy="1542857"/>
            <wp:effectExtent l="57150" t="76200" r="124460" b="114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2381" cy="154285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4A2E04" w:rsidRDefault="00E80E39">
      <w:pPr>
        <w:spacing w:after="200" w:line="276" w:lineRule="auto"/>
      </w:pPr>
      <w:r>
        <w:t xml:space="preserve">Seleccionamos Web </w:t>
      </w:r>
      <w:proofErr w:type="spellStart"/>
      <w:r>
        <w:t>Application</w:t>
      </w:r>
      <w:proofErr w:type="spellEnd"/>
      <w:r>
        <w:t>:</w:t>
      </w:r>
    </w:p>
    <w:p w:rsidR="009871BC" w:rsidRDefault="009871BC">
      <w:pPr>
        <w:spacing w:after="200" w:line="276" w:lineRule="auto"/>
      </w:pPr>
      <w:r>
        <w:rPr>
          <w:noProof/>
        </w:rPr>
        <w:drawing>
          <wp:inline distT="0" distB="0" distL="0" distR="0" wp14:anchorId="0088E7EC" wp14:editId="73C1F4BE">
            <wp:extent cx="3761905" cy="1361905"/>
            <wp:effectExtent l="57150" t="76200" r="124460" b="1054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61905" cy="136190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702FC" w:rsidRDefault="007702FC">
      <w:pPr>
        <w:spacing w:after="200" w:line="276" w:lineRule="auto"/>
      </w:pPr>
      <w:r>
        <w:br w:type="page"/>
      </w:r>
    </w:p>
    <w:p w:rsidR="00E80E39" w:rsidRDefault="00E80E39">
      <w:pPr>
        <w:spacing w:after="200" w:line="276" w:lineRule="auto"/>
      </w:pPr>
      <w:r>
        <w:lastRenderedPageBreak/>
        <w:t>Clic en Next:</w:t>
      </w:r>
    </w:p>
    <w:p w:rsidR="009871BC" w:rsidRDefault="009871BC">
      <w:pPr>
        <w:spacing w:after="200" w:line="276" w:lineRule="auto"/>
      </w:pPr>
      <w:r>
        <w:rPr>
          <w:noProof/>
        </w:rPr>
        <w:drawing>
          <wp:inline distT="0" distB="0" distL="0" distR="0" wp14:anchorId="67114090" wp14:editId="7C9F953B">
            <wp:extent cx="4352381" cy="3514286"/>
            <wp:effectExtent l="57150" t="76200" r="124460" b="1054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52381"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702FC" w:rsidRDefault="007702FC">
      <w:pPr>
        <w:spacing w:after="200" w:line="276" w:lineRule="auto"/>
      </w:pPr>
      <w:r>
        <w:br w:type="page"/>
      </w:r>
    </w:p>
    <w:p w:rsidR="00E80E39" w:rsidRDefault="00E80E39">
      <w:pPr>
        <w:spacing w:after="200" w:line="276" w:lineRule="auto"/>
      </w:pPr>
      <w:r>
        <w:lastRenderedPageBreak/>
        <w:t>Especificamos el nombre dejamos la ubicación por defecto y clic en Next:</w:t>
      </w:r>
    </w:p>
    <w:p w:rsidR="00BC7AA9" w:rsidRDefault="00BC7AA9">
      <w:pPr>
        <w:spacing w:after="200" w:line="276" w:lineRule="auto"/>
      </w:pPr>
      <w:r>
        <w:rPr>
          <w:noProof/>
        </w:rPr>
        <w:drawing>
          <wp:inline distT="0" distB="0" distL="0" distR="0" wp14:anchorId="0736A580" wp14:editId="532F8BB3">
            <wp:extent cx="6227445" cy="4270248"/>
            <wp:effectExtent l="57150" t="76200" r="135255" b="11176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227445" cy="4270248"/>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702FC" w:rsidRDefault="007702FC">
      <w:pPr>
        <w:spacing w:after="200" w:line="276" w:lineRule="auto"/>
      </w:pPr>
      <w:r>
        <w:br w:type="page"/>
      </w:r>
    </w:p>
    <w:p w:rsidR="00E80E39" w:rsidRDefault="00E80E39">
      <w:pPr>
        <w:spacing w:after="200" w:line="276" w:lineRule="auto"/>
      </w:pPr>
      <w:r>
        <w:lastRenderedPageBreak/>
        <w:t xml:space="preserve">Dejamos el </w:t>
      </w:r>
      <w:proofErr w:type="spellStart"/>
      <w:r>
        <w:t>context</w:t>
      </w:r>
      <w:proofErr w:type="spellEnd"/>
      <w:r>
        <w:t xml:space="preserve"> </w:t>
      </w:r>
      <w:proofErr w:type="spellStart"/>
      <w:r>
        <w:t>path</w:t>
      </w:r>
      <w:proofErr w:type="spellEnd"/>
      <w:r>
        <w:t xml:space="preserve"> como está, </w:t>
      </w:r>
      <w:proofErr w:type="spellStart"/>
      <w:r>
        <w:t>click</w:t>
      </w:r>
      <w:proofErr w:type="spellEnd"/>
      <w:r>
        <w:t xml:space="preserve"> en </w:t>
      </w:r>
      <w:proofErr w:type="spellStart"/>
      <w:r>
        <w:t>next</w:t>
      </w:r>
      <w:proofErr w:type="spellEnd"/>
      <w:r>
        <w:t>:</w:t>
      </w:r>
    </w:p>
    <w:p w:rsidR="009F0122" w:rsidRDefault="00BC7AA9">
      <w:pPr>
        <w:spacing w:after="200" w:line="276" w:lineRule="auto"/>
      </w:pPr>
      <w:r>
        <w:rPr>
          <w:noProof/>
        </w:rPr>
        <w:drawing>
          <wp:inline distT="0" distB="0" distL="0" distR="0" wp14:anchorId="353DAF87" wp14:editId="67EB7EC1">
            <wp:extent cx="6227445" cy="4270248"/>
            <wp:effectExtent l="57150" t="76200" r="135255" b="11176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27445" cy="4270248"/>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702FC" w:rsidRDefault="007702FC">
      <w:pPr>
        <w:spacing w:after="200" w:line="276" w:lineRule="auto"/>
      </w:pPr>
      <w:r>
        <w:br w:type="page"/>
      </w:r>
    </w:p>
    <w:p w:rsidR="00E80E39" w:rsidRDefault="00E80E39">
      <w:pPr>
        <w:spacing w:after="200" w:line="276" w:lineRule="auto"/>
      </w:pPr>
      <w:r>
        <w:lastRenderedPageBreak/>
        <w:t xml:space="preserve">Clic en </w:t>
      </w:r>
      <w:proofErr w:type="spellStart"/>
      <w:r>
        <w:t>next</w:t>
      </w:r>
      <w:proofErr w:type="spellEnd"/>
      <w:r>
        <w:t xml:space="preserve"> nuevamente:</w:t>
      </w:r>
    </w:p>
    <w:p w:rsidR="009871BC" w:rsidRDefault="009871BC">
      <w:pPr>
        <w:spacing w:after="200" w:line="276" w:lineRule="auto"/>
      </w:pPr>
      <w:r>
        <w:rPr>
          <w:noProof/>
        </w:rPr>
        <w:drawing>
          <wp:inline distT="0" distB="0" distL="0" distR="0" wp14:anchorId="40039E78" wp14:editId="5B9989E8">
            <wp:extent cx="4352381" cy="3514286"/>
            <wp:effectExtent l="57150" t="76200" r="124460" b="1054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2381" cy="35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Esperamos a que termine de crear el nuevo proyecto:</w:t>
      </w:r>
    </w:p>
    <w:p w:rsidR="009871BC" w:rsidRDefault="009871BC">
      <w:pPr>
        <w:spacing w:after="200" w:line="276" w:lineRule="auto"/>
      </w:pPr>
      <w:r>
        <w:rPr>
          <w:noProof/>
        </w:rPr>
        <w:drawing>
          <wp:inline distT="0" distB="0" distL="0" distR="0" wp14:anchorId="0250329F" wp14:editId="4D160904">
            <wp:extent cx="2209524" cy="923810"/>
            <wp:effectExtent l="57150" t="76200" r="133985" b="1054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09524" cy="9238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0E39" w:rsidRDefault="00E80E39">
      <w:pPr>
        <w:spacing w:after="200" w:line="276" w:lineRule="auto"/>
      </w:pPr>
      <w:r>
        <w:t xml:space="preserve">Podemos ver que creo una página index.html por defecto.  Modificaremos y usaremos esa página para acceder a la opción de sincronización de </w:t>
      </w:r>
      <w:r w:rsidR="00E210F5">
        <w:t>estaciones</w:t>
      </w:r>
      <w:r>
        <w:t>:</w:t>
      </w:r>
    </w:p>
    <w:p w:rsidR="009871BC" w:rsidRDefault="00BC7AA9">
      <w:pPr>
        <w:spacing w:after="200" w:line="276" w:lineRule="auto"/>
      </w:pPr>
      <w:r>
        <w:rPr>
          <w:noProof/>
        </w:rPr>
        <w:drawing>
          <wp:inline distT="0" distB="0" distL="0" distR="0" wp14:anchorId="258ED1C4" wp14:editId="350D1FB5">
            <wp:extent cx="1876190" cy="912935"/>
            <wp:effectExtent l="57150" t="76200" r="124460" b="1162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6190" cy="91293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F0746" w:rsidRDefault="00CF0746">
      <w:pPr>
        <w:spacing w:after="200" w:line="276" w:lineRule="auto"/>
        <w:rPr>
          <w:b/>
          <w:spacing w:val="14"/>
          <w:sz w:val="24"/>
          <w:szCs w:val="22"/>
        </w:rPr>
      </w:pPr>
      <w:r>
        <w:br w:type="page"/>
      </w:r>
    </w:p>
    <w:p w:rsidR="00EE071B" w:rsidRDefault="00EE071B" w:rsidP="00EE071B">
      <w:pPr>
        <w:pStyle w:val="Ttulo4"/>
      </w:pPr>
      <w:r>
        <w:lastRenderedPageBreak/>
        <w:t xml:space="preserve">Paso </w:t>
      </w:r>
      <w:r w:rsidR="00FA5AAE">
        <w:t>2</w:t>
      </w:r>
      <w:r>
        <w:t xml:space="preserve">: agregar la opción de </w:t>
      </w:r>
      <w:r w:rsidR="007E738C">
        <w:t>registrar la calidad del aire</w:t>
      </w:r>
      <w:r>
        <w:t xml:space="preserve"> a la página de inicio:</w:t>
      </w:r>
    </w:p>
    <w:p w:rsidR="00EE071B" w:rsidRDefault="00EE071B" w:rsidP="00EE071B"/>
    <w:p w:rsidR="00EE071B" w:rsidRDefault="00EE071B" w:rsidP="00EE071B">
      <w:r>
        <w:t>Antes de la edición:</w:t>
      </w:r>
    </w:p>
    <w:p w:rsidR="00EE071B" w:rsidRDefault="007E738C" w:rsidP="00EE071B">
      <w:r>
        <w:rPr>
          <w:noProof/>
        </w:rPr>
        <w:drawing>
          <wp:inline distT="0" distB="0" distL="0" distR="0" wp14:anchorId="3F4DB3F8" wp14:editId="7CC50F7B">
            <wp:extent cx="6018891" cy="2910840"/>
            <wp:effectExtent l="57150" t="76200" r="134620" b="11811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18891" cy="291084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E071B" w:rsidRDefault="00EE071B" w:rsidP="00EE071B">
      <w:r>
        <w:t>Después de la edición:</w:t>
      </w:r>
    </w:p>
    <w:p w:rsidR="00EE071B" w:rsidRDefault="00DA0E3C" w:rsidP="00EE071B">
      <w:r>
        <w:rPr>
          <w:noProof/>
        </w:rPr>
        <w:drawing>
          <wp:inline distT="0" distB="0" distL="0" distR="0" wp14:anchorId="161A78AD" wp14:editId="1A45A943">
            <wp:extent cx="6227445" cy="2165510"/>
            <wp:effectExtent l="57150" t="76200" r="135255" b="12065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27445" cy="21655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54D1B" w:rsidRDefault="00654D1B">
      <w:pPr>
        <w:spacing w:after="200" w:line="276" w:lineRule="auto"/>
        <w:rPr>
          <w:b/>
          <w:spacing w:val="14"/>
          <w:sz w:val="24"/>
          <w:szCs w:val="22"/>
        </w:rPr>
      </w:pPr>
      <w:r>
        <w:br w:type="page"/>
      </w:r>
    </w:p>
    <w:p w:rsidR="00FD453F" w:rsidRDefault="00FD453F" w:rsidP="00FD453F">
      <w:pPr>
        <w:pStyle w:val="Ttulo4"/>
      </w:pPr>
      <w:r>
        <w:lastRenderedPageBreak/>
        <w:t xml:space="preserve">Paso </w:t>
      </w:r>
      <w:r w:rsidR="00FA5AAE">
        <w:t>3</w:t>
      </w:r>
      <w:r>
        <w:t>: generar las clases de registro de calidad de aire a partir del WSDL respectivo</w:t>
      </w:r>
    </w:p>
    <w:p w:rsidR="00FD453F" w:rsidRDefault="00FD453F" w:rsidP="00EE071B">
      <w:pPr>
        <w:jc w:val="both"/>
      </w:pPr>
    </w:p>
    <w:p w:rsidR="00FD453F" w:rsidRDefault="00CB65AB" w:rsidP="00EE071B">
      <w:pPr>
        <w:jc w:val="both"/>
      </w:pPr>
      <w:r>
        <w:t>Creamos el cliente del servicio web:</w:t>
      </w:r>
    </w:p>
    <w:p w:rsidR="00CB65AB" w:rsidRDefault="00CB65AB" w:rsidP="00EE071B">
      <w:pPr>
        <w:jc w:val="both"/>
      </w:pPr>
      <w:r>
        <w:rPr>
          <w:noProof/>
        </w:rPr>
        <w:drawing>
          <wp:inline distT="0" distB="0" distL="0" distR="0" wp14:anchorId="2627844C" wp14:editId="073783BA">
            <wp:extent cx="5295238" cy="1354161"/>
            <wp:effectExtent l="57150" t="76200" r="134620" b="11303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95238" cy="1354161"/>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B65AB" w:rsidRDefault="00CB65AB" w:rsidP="00EE071B">
      <w:pPr>
        <w:jc w:val="both"/>
      </w:pPr>
      <w:r>
        <w:t xml:space="preserve">Definimos el nombre y ubicación del cliente del web </w:t>
      </w:r>
      <w:proofErr w:type="spellStart"/>
      <w:r>
        <w:t>service</w:t>
      </w:r>
      <w:proofErr w:type="spellEnd"/>
      <w:r>
        <w:t>, el cual pondremos en un nuevo paquete:</w:t>
      </w:r>
    </w:p>
    <w:p w:rsidR="00CB65AB" w:rsidRDefault="00CB65AB" w:rsidP="00EE071B">
      <w:pPr>
        <w:jc w:val="both"/>
      </w:pPr>
      <w:r>
        <w:rPr>
          <w:noProof/>
        </w:rPr>
        <w:drawing>
          <wp:inline distT="0" distB="0" distL="0" distR="0" wp14:anchorId="039D0F50" wp14:editId="74BC4229">
            <wp:extent cx="6227445" cy="5328113"/>
            <wp:effectExtent l="57150" t="76200" r="135255" b="1206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27445" cy="532811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pPr>
        <w:spacing w:after="200" w:line="276" w:lineRule="auto"/>
      </w:pPr>
      <w:r>
        <w:lastRenderedPageBreak/>
        <w:t xml:space="preserve">Importante: es necesario obtener la URL del WSDL de la Oficina de </w:t>
      </w:r>
      <w:proofErr w:type="spellStart"/>
      <w:r>
        <w:t>Infomática</w:t>
      </w:r>
      <w:proofErr w:type="spellEnd"/>
      <w:r>
        <w:t xml:space="preserve"> del IDEAM, y además tener acceso VPN para poder acceder a la IP de donde se sirve el web </w:t>
      </w:r>
      <w:proofErr w:type="spellStart"/>
      <w:r>
        <w:t>service</w:t>
      </w:r>
      <w:proofErr w:type="spellEnd"/>
      <w:r>
        <w:t>.  Para esto se debe contactar a la Oficina Informática del IDEAM.</w:t>
      </w:r>
    </w:p>
    <w:p w:rsidR="002B53C8" w:rsidRDefault="002B53C8" w:rsidP="00EE071B">
      <w:pPr>
        <w:jc w:val="both"/>
      </w:pPr>
    </w:p>
    <w:p w:rsidR="00CB65AB" w:rsidRDefault="00CB65AB" w:rsidP="00EE071B">
      <w:pPr>
        <w:jc w:val="both"/>
      </w:pPr>
      <w:r>
        <w:t>Como resultado se habrán creado el paquete y las clases correspondientes para poder consumir el servicio web:</w:t>
      </w:r>
    </w:p>
    <w:p w:rsidR="00CB65AB" w:rsidRDefault="00CB65AB" w:rsidP="00EE071B">
      <w:pPr>
        <w:jc w:val="both"/>
      </w:pPr>
      <w:r>
        <w:rPr>
          <w:noProof/>
        </w:rPr>
        <w:drawing>
          <wp:inline distT="0" distB="0" distL="0" distR="0" wp14:anchorId="7A956ADF" wp14:editId="070BF11A">
            <wp:extent cx="5054600" cy="5191216"/>
            <wp:effectExtent l="57150" t="76200" r="127000" b="1238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060135" cy="5196901"/>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B65AB" w:rsidRDefault="00CB65AB" w:rsidP="00EE071B">
      <w:pPr>
        <w:jc w:val="both"/>
      </w:pPr>
    </w:p>
    <w:p w:rsidR="00FA5AAE" w:rsidRDefault="00FA5AAE">
      <w:pPr>
        <w:spacing w:after="200" w:line="276" w:lineRule="auto"/>
        <w:rPr>
          <w:b/>
          <w:noProof/>
          <w:color w:val="775F55" w:themeColor="text2"/>
          <w:spacing w:val="10"/>
          <w:szCs w:val="26"/>
        </w:rPr>
      </w:pPr>
      <w:r>
        <w:rPr>
          <w:noProof/>
        </w:rPr>
        <w:br w:type="page"/>
      </w:r>
    </w:p>
    <w:p w:rsidR="002B53C8" w:rsidRDefault="002B53C8" w:rsidP="00FA5AAE">
      <w:pPr>
        <w:pStyle w:val="Ttulo4"/>
        <w:rPr>
          <w:noProof/>
        </w:rPr>
      </w:pPr>
      <w:r>
        <w:rPr>
          <w:noProof/>
        </w:rPr>
        <w:lastRenderedPageBreak/>
        <w:t xml:space="preserve">Paso </w:t>
      </w:r>
      <w:r w:rsidR="00FA5AAE">
        <w:rPr>
          <w:noProof/>
        </w:rPr>
        <w:t>4</w:t>
      </w:r>
      <w:r>
        <w:rPr>
          <w:noProof/>
        </w:rPr>
        <w:t>: implementar la lógica del consumo</w:t>
      </w:r>
    </w:p>
    <w:p w:rsidR="002B53C8" w:rsidRDefault="002B53C8" w:rsidP="002B53C8"/>
    <w:p w:rsidR="002B53C8" w:rsidRDefault="002B53C8" w:rsidP="002B53C8">
      <w:proofErr w:type="spellStart"/>
      <w:r>
        <w:t>Netbeans</w:t>
      </w:r>
      <w:proofErr w:type="spellEnd"/>
      <w:r>
        <w:t xml:space="preserve"> genera automáticamente las clases de Java para poder consumir el servicio web de acuerdo con el WSDL que consultó en la URL de WSDL.  Dicho código está listo para ser usado por las funciones de la aplicación de la autoridad ambiental.</w:t>
      </w:r>
    </w:p>
    <w:p w:rsidR="002B53C8" w:rsidRDefault="002B53C8" w:rsidP="002B53C8">
      <w:pPr>
        <w:pStyle w:val="Ttulo6"/>
      </w:pPr>
    </w:p>
    <w:p w:rsidR="002B53C8" w:rsidRPr="003118E0" w:rsidRDefault="002B53C8" w:rsidP="002B53C8">
      <w:pPr>
        <w:pStyle w:val="Ttulo6"/>
      </w:pPr>
      <w:r>
        <w:t>Explicación del código generado</w:t>
      </w:r>
    </w:p>
    <w:p w:rsidR="002B53C8" w:rsidRDefault="002B53C8" w:rsidP="002B53C8"/>
    <w:p w:rsidR="005366F8" w:rsidRDefault="005366F8" w:rsidP="005366F8">
      <w:r>
        <w:t>Las clases proxy son para este servicio web ahora WSIDEAMRUARegistrarCalidadAire.java, y WSRegistrarCalidadAire.java:</w:t>
      </w:r>
    </w:p>
    <w:p w:rsidR="005366F8" w:rsidRDefault="005366F8" w:rsidP="005366F8">
      <w:r>
        <w:rPr>
          <w:noProof/>
        </w:rPr>
        <w:drawing>
          <wp:inline distT="0" distB="0" distL="0" distR="0" wp14:anchorId="78C04FDC" wp14:editId="04C4ACB4">
            <wp:extent cx="2933333" cy="590038"/>
            <wp:effectExtent l="57150" t="76200" r="133985" b="1149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33333" cy="590038"/>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366F8" w:rsidRPr="00727226" w:rsidRDefault="005366F8" w:rsidP="002B53C8">
      <w:r>
        <w:t xml:space="preserve">Y la clase por defecto generada para consumir el servicio es WSRegistrarCalidadAire.java: </w:t>
      </w:r>
    </w:p>
    <w:p w:rsidR="002B53C8" w:rsidRDefault="002B53C8" w:rsidP="002B53C8">
      <w:r>
        <w:rPr>
          <w:noProof/>
        </w:rPr>
        <w:drawing>
          <wp:inline distT="0" distB="0" distL="0" distR="0" wp14:anchorId="2D1D0A8D" wp14:editId="4E2A8635">
            <wp:extent cx="6227445" cy="3536664"/>
            <wp:effectExtent l="57150" t="76200" r="135255" b="1212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27445" cy="3536664"/>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366F8" w:rsidRDefault="005366F8" w:rsidP="00716A38"/>
    <w:p w:rsidR="005366F8" w:rsidRDefault="005366F8">
      <w:pPr>
        <w:spacing w:after="200" w:line="276" w:lineRule="auto"/>
      </w:pPr>
      <w:r>
        <w:br w:type="page"/>
      </w:r>
    </w:p>
    <w:p w:rsidR="005366F8" w:rsidRPr="005366F8" w:rsidRDefault="005366F8" w:rsidP="005366F8">
      <w:pPr>
        <w:jc w:val="both"/>
        <w:rPr>
          <w:b/>
        </w:rPr>
      </w:pPr>
      <w:r w:rsidRPr="005366F8">
        <w:rPr>
          <w:b/>
        </w:rPr>
        <w:lastRenderedPageBreak/>
        <w:t>¿Cómo enviar la información?</w:t>
      </w:r>
    </w:p>
    <w:p w:rsidR="005366F8" w:rsidRDefault="005366F8" w:rsidP="005366F8">
      <w:pPr>
        <w:jc w:val="both"/>
      </w:pPr>
      <w:r>
        <w:t>Al visualizar la clase WSRegistrarCalidadAire.java, la cual declara el método para enviar un reporte de calidad de aire podemos ver qué parámetros requiere:</w:t>
      </w:r>
    </w:p>
    <w:p w:rsidR="005366F8" w:rsidRDefault="005366F8" w:rsidP="005366F8">
      <w:pPr>
        <w:jc w:val="both"/>
      </w:pPr>
      <w:r>
        <w:rPr>
          <w:noProof/>
        </w:rPr>
        <w:drawing>
          <wp:inline distT="0" distB="0" distL="0" distR="0" wp14:anchorId="0B2B8929" wp14:editId="203991FC">
            <wp:extent cx="6227445" cy="3595370"/>
            <wp:effectExtent l="57150" t="76200" r="135255" b="11938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27445" cy="359537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366F8" w:rsidRDefault="005366F8" w:rsidP="005366F8">
      <w:pPr>
        <w:jc w:val="both"/>
      </w:pPr>
      <w:r>
        <w:t xml:space="preserve">Vemos que el parámetro que espera es de tipo </w:t>
      </w:r>
      <w:proofErr w:type="spellStart"/>
      <w:r>
        <w:t>OeCalidadAire</w:t>
      </w:r>
      <w:proofErr w:type="spellEnd"/>
      <w:r>
        <w:t>.</w:t>
      </w:r>
    </w:p>
    <w:p w:rsidR="005366F8" w:rsidRDefault="005366F8" w:rsidP="005366F8">
      <w:pPr>
        <w:jc w:val="both"/>
      </w:pPr>
    </w:p>
    <w:p w:rsidR="005366F8" w:rsidRDefault="005366F8">
      <w:pPr>
        <w:spacing w:after="200" w:line="276" w:lineRule="auto"/>
      </w:pPr>
      <w:r>
        <w:br w:type="page"/>
      </w:r>
    </w:p>
    <w:p w:rsidR="005366F8" w:rsidRDefault="005366F8" w:rsidP="005366F8">
      <w:pPr>
        <w:jc w:val="both"/>
      </w:pPr>
      <w:r>
        <w:lastRenderedPageBreak/>
        <w:t xml:space="preserve">Ahora, para poder saber qué atributos se deben definir al instanciar el objeto </w:t>
      </w:r>
      <w:proofErr w:type="spellStart"/>
      <w:r>
        <w:t>OeCalidadAire</w:t>
      </w:r>
      <w:proofErr w:type="spellEnd"/>
      <w:r>
        <w:t>, nos remitimos a la clase OeCalidadAire.java:</w:t>
      </w:r>
    </w:p>
    <w:p w:rsidR="005366F8" w:rsidRDefault="005366F8" w:rsidP="005366F8">
      <w:pPr>
        <w:jc w:val="both"/>
      </w:pPr>
      <w:r>
        <w:rPr>
          <w:noProof/>
        </w:rPr>
        <w:drawing>
          <wp:inline distT="0" distB="0" distL="0" distR="0" wp14:anchorId="5BA22AD7" wp14:editId="77526014">
            <wp:extent cx="6227445" cy="4948555"/>
            <wp:effectExtent l="57150" t="76200" r="135255" b="11874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27445" cy="494855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366F8" w:rsidRDefault="005366F8" w:rsidP="005366F8">
      <w:pPr>
        <w:jc w:val="both"/>
      </w:pPr>
      <w:r>
        <w:t xml:space="preserve">De este modo, en nuestro método </w:t>
      </w:r>
      <w:proofErr w:type="spellStart"/>
      <w:r>
        <w:t>processRequest</w:t>
      </w:r>
      <w:proofErr w:type="spellEnd"/>
      <w:r>
        <w:t xml:space="preserve"> del </w:t>
      </w:r>
      <w:proofErr w:type="spellStart"/>
      <w:r>
        <w:t>servlet</w:t>
      </w:r>
      <w:proofErr w:type="spellEnd"/>
      <w:r>
        <w:t xml:space="preserve"> que creamos y que estamos usando para ejecutar el registro de calidad de aire, solo tenemos que instanciar la clase de </w:t>
      </w:r>
      <w:proofErr w:type="spellStart"/>
      <w:r>
        <w:t>OeCalidadAire</w:t>
      </w:r>
      <w:proofErr w:type="spellEnd"/>
      <w:r>
        <w:t xml:space="preserve"> y definir sus atributos. Luego se hace el llamado al método </w:t>
      </w:r>
      <w:proofErr w:type="spellStart"/>
      <w:r>
        <w:t>CalidadAire</w:t>
      </w:r>
      <w:proofErr w:type="spellEnd"/>
      <w:r>
        <w:t xml:space="preserve"> del servicio enviando como parámetro dicho objeto.</w:t>
      </w:r>
    </w:p>
    <w:p w:rsidR="005366F8" w:rsidRDefault="005366F8" w:rsidP="005366F8">
      <w:r>
        <w:t>WSRegistrarCalidadAire.java es una clase que nos puede servir para implementar los métodos de consulta al servicio web.  No obstante, más adelante vamos a crear nuestro propio servlet SincronizarEspecies.java para consultar la información.</w:t>
      </w:r>
    </w:p>
    <w:p w:rsidR="005366F8" w:rsidRDefault="005366F8" w:rsidP="00716A38"/>
    <w:p w:rsidR="005366F8" w:rsidRPr="00E80E39" w:rsidRDefault="005366F8" w:rsidP="00716A38"/>
    <w:p w:rsidR="002B53C8" w:rsidRDefault="002B53C8" w:rsidP="002B53C8">
      <w:pPr>
        <w:spacing w:after="200" w:line="276" w:lineRule="auto"/>
      </w:pPr>
      <w:r>
        <w:br w:type="page"/>
      </w:r>
    </w:p>
    <w:p w:rsidR="00CB65AB" w:rsidRDefault="00CB65AB" w:rsidP="00EE071B">
      <w:pPr>
        <w:jc w:val="both"/>
      </w:pPr>
    </w:p>
    <w:p w:rsidR="00CB65AB" w:rsidRDefault="00CB65AB" w:rsidP="00CB65AB">
      <w:pPr>
        <w:pStyle w:val="Ttulo4"/>
      </w:pPr>
      <w:r>
        <w:t xml:space="preserve">Paso </w:t>
      </w:r>
      <w:r w:rsidR="00FA5AAE">
        <w:t>5</w:t>
      </w:r>
      <w:r>
        <w:t xml:space="preserve">: crear una clase para de consumir el método </w:t>
      </w:r>
      <w:proofErr w:type="spellStart"/>
      <w:r>
        <w:t>CalidadAire</w:t>
      </w:r>
      <w:proofErr w:type="spellEnd"/>
      <w:r>
        <w:t xml:space="preserve"> de </w:t>
      </w:r>
      <w:proofErr w:type="spellStart"/>
      <w:r>
        <w:t>WS_IDEAM_RUA_RegistrarCalidadAire</w:t>
      </w:r>
      <w:proofErr w:type="spellEnd"/>
    </w:p>
    <w:p w:rsidR="00CB65AB" w:rsidRDefault="00CB65AB" w:rsidP="00CB65AB"/>
    <w:p w:rsidR="00CB65AB" w:rsidRDefault="00CB65AB" w:rsidP="00CB65AB">
      <w:r>
        <w:t>En nuestro caso, vamos a crear un servlet nuevo llamado RegistrarCalidadAire.java:</w:t>
      </w:r>
    </w:p>
    <w:p w:rsidR="00CB65AB" w:rsidRDefault="00CB65AB" w:rsidP="00CB65AB">
      <w:r>
        <w:rPr>
          <w:noProof/>
        </w:rPr>
        <w:drawing>
          <wp:inline distT="0" distB="0" distL="0" distR="0" wp14:anchorId="69B6E628" wp14:editId="6E096D6B">
            <wp:extent cx="5752381" cy="1443176"/>
            <wp:effectExtent l="57150" t="76200" r="134620" b="11938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52381" cy="144317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54D1B" w:rsidRDefault="00654D1B">
      <w:pPr>
        <w:spacing w:after="200" w:line="276" w:lineRule="auto"/>
      </w:pPr>
      <w:r>
        <w:br w:type="page"/>
      </w:r>
    </w:p>
    <w:p w:rsidR="00CB65AB" w:rsidRDefault="00CB65AB" w:rsidP="00CB65AB">
      <w:r>
        <w:lastRenderedPageBreak/>
        <w:t>Especificamos el nombre y la ubicación:</w:t>
      </w:r>
    </w:p>
    <w:p w:rsidR="00CB65AB" w:rsidRDefault="0099794A" w:rsidP="00CB65AB">
      <w:r>
        <w:rPr>
          <w:noProof/>
        </w:rPr>
        <w:drawing>
          <wp:inline distT="0" distB="0" distL="0" distR="0" wp14:anchorId="64626253" wp14:editId="44C4661B">
            <wp:extent cx="6227445" cy="4287193"/>
            <wp:effectExtent l="57150" t="76200" r="135255" b="11366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27445" cy="428719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654D1B" w:rsidRDefault="00654D1B">
      <w:pPr>
        <w:spacing w:after="200" w:line="276" w:lineRule="auto"/>
      </w:pPr>
      <w:r>
        <w:br w:type="page"/>
      </w:r>
    </w:p>
    <w:p w:rsidR="00CB65AB" w:rsidRDefault="00CB65AB" w:rsidP="00CB65AB">
      <w:r>
        <w:lastRenderedPageBreak/>
        <w:t>Configuramos el despliegue del servlet agregándolo al descriptor:</w:t>
      </w:r>
    </w:p>
    <w:p w:rsidR="00CB65AB" w:rsidRDefault="0099794A" w:rsidP="00CB65AB">
      <w:r>
        <w:rPr>
          <w:noProof/>
        </w:rPr>
        <w:drawing>
          <wp:inline distT="0" distB="0" distL="0" distR="0" wp14:anchorId="272D47C3" wp14:editId="51EF2054">
            <wp:extent cx="6227445" cy="4494530"/>
            <wp:effectExtent l="57150" t="76200" r="135255" b="1155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27445" cy="449453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16A38" w:rsidRDefault="00716A38">
      <w:pPr>
        <w:spacing w:after="200" w:line="276" w:lineRule="auto"/>
      </w:pPr>
      <w:r>
        <w:br w:type="page"/>
      </w:r>
    </w:p>
    <w:p w:rsidR="00716A38" w:rsidRDefault="00716A38" w:rsidP="00CB65AB">
      <w:r>
        <w:lastRenderedPageBreak/>
        <w:t>Configuramos el despliegue del Servlet:</w:t>
      </w:r>
    </w:p>
    <w:p w:rsidR="00716A38" w:rsidRDefault="00716A38" w:rsidP="00CB65AB">
      <w:r>
        <w:rPr>
          <w:noProof/>
        </w:rPr>
        <w:drawing>
          <wp:inline distT="0" distB="0" distL="0" distR="0" wp14:anchorId="2CE43B12" wp14:editId="2C680DB2">
            <wp:extent cx="6227445" cy="4287520"/>
            <wp:effectExtent l="57150" t="76200" r="135255" b="113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27445" cy="428752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16A38" w:rsidRDefault="00716A38">
      <w:pPr>
        <w:spacing w:after="200" w:line="276" w:lineRule="auto"/>
      </w:pPr>
      <w:r>
        <w:br w:type="page"/>
      </w:r>
    </w:p>
    <w:p w:rsidR="00CB65AB" w:rsidRDefault="00CB65AB" w:rsidP="00CB65AB">
      <w:r>
        <w:lastRenderedPageBreak/>
        <w:t>Debe quedar creado dentro del paquete:</w:t>
      </w:r>
    </w:p>
    <w:p w:rsidR="00CB65AB" w:rsidRDefault="0099794A" w:rsidP="00CB65AB">
      <w:r>
        <w:rPr>
          <w:noProof/>
        </w:rPr>
        <w:drawing>
          <wp:inline distT="0" distB="0" distL="0" distR="0" wp14:anchorId="40E7954E" wp14:editId="322EE4EF">
            <wp:extent cx="6121926" cy="3598333"/>
            <wp:effectExtent l="57150" t="76200" r="127000" b="1168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125948" cy="360069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366F8" w:rsidRDefault="005366F8">
      <w:pPr>
        <w:spacing w:after="200" w:line="276" w:lineRule="auto"/>
      </w:pPr>
      <w:r>
        <w:br w:type="page"/>
      </w:r>
    </w:p>
    <w:p w:rsidR="005366F8" w:rsidRDefault="005366F8" w:rsidP="005366F8">
      <w:r>
        <w:lastRenderedPageBreak/>
        <w:t>El servlet se debería ver así, antes de editarlo:</w:t>
      </w:r>
    </w:p>
    <w:p w:rsidR="005366F8" w:rsidRDefault="005366F8" w:rsidP="005366F8">
      <w:r>
        <w:rPr>
          <w:noProof/>
        </w:rPr>
        <w:drawing>
          <wp:inline distT="0" distB="0" distL="0" distR="0" wp14:anchorId="1B717AA2" wp14:editId="6B7A47AE">
            <wp:extent cx="6227445" cy="5021580"/>
            <wp:effectExtent l="57150" t="76200" r="135255" b="1219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27445" cy="50215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5366F8" w:rsidRDefault="005366F8">
      <w:pPr>
        <w:spacing w:after="200" w:line="276" w:lineRule="auto"/>
      </w:pPr>
    </w:p>
    <w:p w:rsidR="00063B23" w:rsidRDefault="00063B23">
      <w:pPr>
        <w:spacing w:after="200" w:line="276" w:lineRule="auto"/>
      </w:pPr>
      <w:r>
        <w:t xml:space="preserve">Comenzamos a ingresar las siguientes líneas y agregamos los </w:t>
      </w:r>
      <w:proofErr w:type="spellStart"/>
      <w:r>
        <w:t>imports</w:t>
      </w:r>
      <w:proofErr w:type="spellEnd"/>
      <w:r>
        <w:t xml:space="preserve"> que falten (clic sobre el bombillo):</w:t>
      </w:r>
    </w:p>
    <w:p w:rsidR="00063B23" w:rsidRDefault="00063B23">
      <w:pPr>
        <w:spacing w:after="200" w:line="276" w:lineRule="auto"/>
      </w:pPr>
      <w:r>
        <w:rPr>
          <w:noProof/>
        </w:rPr>
        <w:drawing>
          <wp:inline distT="0" distB="0" distL="0" distR="0" wp14:anchorId="304C9F39" wp14:editId="30C0C284">
            <wp:extent cx="6227445" cy="1744980"/>
            <wp:effectExtent l="57150" t="76200" r="135255" b="1219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27445" cy="17449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063B23" w:rsidRDefault="00063B23">
      <w:pPr>
        <w:spacing w:after="200" w:line="276" w:lineRule="auto"/>
      </w:pPr>
      <w:r>
        <w:br w:type="page"/>
      </w:r>
    </w:p>
    <w:p w:rsidR="00063B23" w:rsidRDefault="00063B23">
      <w:pPr>
        <w:spacing w:after="200" w:line="276" w:lineRule="auto"/>
      </w:pPr>
      <w:r>
        <w:lastRenderedPageBreak/>
        <w:t xml:space="preserve">Importamos también la clase </w:t>
      </w:r>
      <w:r w:rsidR="00775251">
        <w:t xml:space="preserve">OeCalidadAire.java, que sirve para transportar todo el registro de calidad de aire, </w:t>
      </w:r>
      <w:r>
        <w:t>dando clic sobre el bombillo:</w:t>
      </w:r>
    </w:p>
    <w:p w:rsidR="00063B23" w:rsidRDefault="00063B23">
      <w:pPr>
        <w:spacing w:after="200" w:line="276" w:lineRule="auto"/>
      </w:pPr>
      <w:r>
        <w:rPr>
          <w:noProof/>
        </w:rPr>
        <w:drawing>
          <wp:inline distT="0" distB="0" distL="0" distR="0" wp14:anchorId="1AC7B353" wp14:editId="34C66C2D">
            <wp:extent cx="6225540" cy="1744980"/>
            <wp:effectExtent l="57150" t="76200" r="137160" b="1219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25540" cy="17449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75251" w:rsidRDefault="00775251">
      <w:pPr>
        <w:spacing w:after="200" w:line="276" w:lineRule="auto"/>
      </w:pPr>
      <w:r>
        <w:t xml:space="preserve">Importamos </w:t>
      </w:r>
      <w:proofErr w:type="spellStart"/>
      <w:r>
        <w:t>ServletConfig</w:t>
      </w:r>
      <w:proofErr w:type="spellEnd"/>
      <w:r>
        <w:t>:</w:t>
      </w:r>
    </w:p>
    <w:p w:rsidR="00775251" w:rsidRDefault="00775251">
      <w:pPr>
        <w:spacing w:after="200" w:line="276" w:lineRule="auto"/>
      </w:pPr>
      <w:r>
        <w:rPr>
          <w:noProof/>
        </w:rPr>
        <w:drawing>
          <wp:inline distT="0" distB="0" distL="0" distR="0" wp14:anchorId="1B3CADF4" wp14:editId="45EFBD84">
            <wp:extent cx="6227445" cy="1744980"/>
            <wp:effectExtent l="57150" t="76200" r="135255"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27445" cy="17449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775251" w:rsidRDefault="00775251">
      <w:pPr>
        <w:spacing w:after="200" w:line="276" w:lineRule="auto"/>
      </w:pPr>
      <w:r>
        <w:t xml:space="preserve">Importamos </w:t>
      </w:r>
      <w:proofErr w:type="spellStart"/>
      <w:r>
        <w:t>WSIDEAMRUARegistrarCalidadAire</w:t>
      </w:r>
      <w:proofErr w:type="spellEnd"/>
      <w:r>
        <w:t xml:space="preserve"> para poder acceder los métodos del servicio:</w:t>
      </w:r>
    </w:p>
    <w:p w:rsidR="00775251" w:rsidRDefault="00775251">
      <w:pPr>
        <w:spacing w:after="200" w:line="276" w:lineRule="auto"/>
      </w:pPr>
      <w:r>
        <w:rPr>
          <w:noProof/>
        </w:rPr>
        <w:drawing>
          <wp:inline distT="0" distB="0" distL="0" distR="0" wp14:anchorId="0DD42B9D" wp14:editId="1EBC135E">
            <wp:extent cx="6227445" cy="1744980"/>
            <wp:effectExtent l="57150" t="76200" r="135255" b="1219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27445" cy="17449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063B23" w:rsidRDefault="00063B23">
      <w:pPr>
        <w:spacing w:after="200" w:line="276" w:lineRule="auto"/>
      </w:pPr>
    </w:p>
    <w:p w:rsidR="00654D1B" w:rsidRDefault="00654D1B">
      <w:pPr>
        <w:spacing w:after="200" w:line="276" w:lineRule="auto"/>
      </w:pPr>
      <w:r>
        <w:br w:type="page"/>
      </w:r>
    </w:p>
    <w:p w:rsidR="005366F8" w:rsidRDefault="005366F8" w:rsidP="005366F8">
      <w:pPr>
        <w:jc w:val="both"/>
      </w:pPr>
      <w:r>
        <w:lastRenderedPageBreak/>
        <w:t>Luego, agregamos el código para consumir el método y desplegar el resultado.  Es importante mencionar que, por el propósito y alcance de este documento</w:t>
      </w:r>
      <w:proofErr w:type="gramStart"/>
      <w:r>
        <w:t>,  en</w:t>
      </w:r>
      <w:proofErr w:type="gramEnd"/>
      <w:r>
        <w:t xml:space="preserve"> este ejemplo la información de que se enviará al servicio web se especifica manualmente en el código.  Cuando la autoridad ambiental implemente este cliente, deberá obtener la información desde su base de datos. </w:t>
      </w:r>
    </w:p>
    <w:p w:rsidR="001B4205" w:rsidRDefault="001B4205" w:rsidP="00CB65AB">
      <w:r>
        <w:t>Cambiamos los mensajes del servlet:</w:t>
      </w:r>
    </w:p>
    <w:p w:rsidR="001B4205" w:rsidRDefault="001B4205" w:rsidP="00CB65AB">
      <w:r>
        <w:rPr>
          <w:noProof/>
        </w:rPr>
        <w:drawing>
          <wp:inline distT="0" distB="0" distL="0" distR="0" wp14:anchorId="04A344DB" wp14:editId="2310CBB1">
            <wp:extent cx="6227445" cy="854710"/>
            <wp:effectExtent l="57150" t="76200" r="135255" b="1168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27445" cy="85471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B67E8" w:rsidRDefault="00FB67E8">
      <w:pPr>
        <w:spacing w:after="200" w:line="276" w:lineRule="auto"/>
      </w:pPr>
      <w:r>
        <w:br w:type="page"/>
      </w:r>
    </w:p>
    <w:p w:rsidR="001B4205" w:rsidRDefault="001B4205" w:rsidP="00CB65AB">
      <w:r>
        <w:lastRenderedPageBreak/>
        <w:t xml:space="preserve">Instanciamos el objeto de entrada </w:t>
      </w:r>
      <w:proofErr w:type="spellStart"/>
      <w:r>
        <w:t>OeCalidadAire</w:t>
      </w:r>
      <w:proofErr w:type="spellEnd"/>
      <w:r>
        <w:t xml:space="preserve"> que nos sirve para transportar el registro del reporte de calidad</w:t>
      </w:r>
      <w:r w:rsidR="00FB67E8">
        <w:t xml:space="preserve"> y especificamos los parámetros (más adelante se muestra el código)</w:t>
      </w:r>
      <w:r>
        <w:t>:</w:t>
      </w:r>
    </w:p>
    <w:p w:rsidR="001B4205" w:rsidRDefault="00FB67E8" w:rsidP="00CB65AB">
      <w:r>
        <w:rPr>
          <w:noProof/>
        </w:rPr>
        <w:drawing>
          <wp:inline distT="0" distB="0" distL="0" distR="0" wp14:anchorId="36FBE366" wp14:editId="597DDC1D">
            <wp:extent cx="6227445" cy="4173220"/>
            <wp:effectExtent l="57150" t="76200" r="135255" b="1130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27445" cy="417322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1B4205" w:rsidRDefault="001B4205" w:rsidP="00CB65AB"/>
    <w:p w:rsidR="001B4205" w:rsidRDefault="00FB67E8" w:rsidP="00CB65AB">
      <w:r>
        <w:t>Y hacemos el llamado al método</w:t>
      </w:r>
      <w:r w:rsidR="005366F8">
        <w:t xml:space="preserve"> para enviar el reporte</w:t>
      </w:r>
      <w:r>
        <w:t>:</w:t>
      </w:r>
    </w:p>
    <w:p w:rsidR="001B4205" w:rsidRDefault="00FB67E8" w:rsidP="00CB65AB">
      <w:r>
        <w:rPr>
          <w:noProof/>
        </w:rPr>
        <w:drawing>
          <wp:inline distT="0" distB="0" distL="0" distR="0" wp14:anchorId="2E1705BA" wp14:editId="4A2F165C">
            <wp:extent cx="6227445" cy="1741805"/>
            <wp:effectExtent l="57150" t="76200" r="135255" b="1060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27445" cy="174180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B67E8" w:rsidRDefault="00FB67E8">
      <w:pPr>
        <w:spacing w:after="200" w:line="276" w:lineRule="auto"/>
      </w:pPr>
      <w:r>
        <w:br w:type="page"/>
      </w:r>
    </w:p>
    <w:p w:rsidR="005366F8" w:rsidRDefault="005366F8" w:rsidP="005366F8">
      <w:r>
        <w:lastRenderedPageBreak/>
        <w:t>El código final del servlet es:</w:t>
      </w:r>
    </w:p>
    <w:p w:rsidR="005366F8" w:rsidRDefault="005366F8" w:rsidP="005366F8">
      <w:pPr>
        <w:pStyle w:val="ArchivoTexto"/>
      </w:pPr>
      <w:proofErr w:type="spellStart"/>
      <w:proofErr w:type="gramStart"/>
      <w:r>
        <w:t>package</w:t>
      </w:r>
      <w:proofErr w:type="spellEnd"/>
      <w:proofErr w:type="gramEnd"/>
      <w:r>
        <w:t xml:space="preserve"> </w:t>
      </w:r>
      <w:proofErr w:type="spellStart"/>
      <w:r>
        <w:t>co.gov.autoridadambiental.wsregistrarcalidadaire</w:t>
      </w:r>
      <w:proofErr w:type="spellEnd"/>
      <w:r>
        <w:t>;</w:t>
      </w:r>
    </w:p>
    <w:p w:rsidR="005366F8" w:rsidRDefault="005366F8" w:rsidP="005366F8">
      <w:pPr>
        <w:pStyle w:val="ArchivoTexto"/>
      </w:pPr>
    </w:p>
    <w:p w:rsidR="005366F8" w:rsidRDefault="005366F8" w:rsidP="005366F8">
      <w:pPr>
        <w:pStyle w:val="ArchivoTexto"/>
      </w:pPr>
      <w:proofErr w:type="spellStart"/>
      <w:proofErr w:type="gramStart"/>
      <w:r>
        <w:t>import</w:t>
      </w:r>
      <w:proofErr w:type="spellEnd"/>
      <w:proofErr w:type="gramEnd"/>
      <w:r>
        <w:t xml:space="preserve"> </w:t>
      </w:r>
      <w:proofErr w:type="spellStart"/>
      <w:r>
        <w:t>co.gov.ideam.aire.ws.OeCalidadAire</w:t>
      </w:r>
      <w:proofErr w:type="spellEnd"/>
      <w:r>
        <w:t>;</w:t>
      </w:r>
    </w:p>
    <w:p w:rsidR="005366F8" w:rsidRDefault="005366F8" w:rsidP="005366F8">
      <w:pPr>
        <w:pStyle w:val="ArchivoTexto"/>
      </w:pPr>
      <w:proofErr w:type="spellStart"/>
      <w:proofErr w:type="gramStart"/>
      <w:r>
        <w:t>import</w:t>
      </w:r>
      <w:proofErr w:type="spellEnd"/>
      <w:proofErr w:type="gramEnd"/>
      <w:r>
        <w:t xml:space="preserve"> </w:t>
      </w:r>
      <w:proofErr w:type="spellStart"/>
      <w:r>
        <w:t>co.gov.ideam.aire.ws.WSIDEAMRUARegistrarCalidadAire</w:t>
      </w:r>
      <w:proofErr w:type="spellEnd"/>
      <w: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java.io.IOException</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java.io.PrintWriter</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java.util.ArrayList</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java.util.List</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javax.servlet.ServletConfig</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javax.servlet.ServletException</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javax.servlet.http.HttpServlet</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javax.servlet.http.HttpServletRequest</w:t>
      </w:r>
      <w:proofErr w:type="spellEnd"/>
      <w:r w:rsidRPr="005366F8">
        <w:rPr>
          <w:lang w:val="en-US"/>
        </w:rPr>
        <w:t>;</w:t>
      </w:r>
    </w:p>
    <w:p w:rsidR="005366F8" w:rsidRPr="005366F8" w:rsidRDefault="005366F8" w:rsidP="005366F8">
      <w:pPr>
        <w:pStyle w:val="ArchivoTexto"/>
        <w:rPr>
          <w:lang w:val="en-US"/>
        </w:rPr>
      </w:pPr>
      <w:proofErr w:type="gramStart"/>
      <w:r w:rsidRPr="005366F8">
        <w:rPr>
          <w:lang w:val="en-US"/>
        </w:rPr>
        <w:t>import</w:t>
      </w:r>
      <w:proofErr w:type="gramEnd"/>
      <w:r w:rsidRPr="005366F8">
        <w:rPr>
          <w:lang w:val="en-US"/>
        </w:rPr>
        <w:t xml:space="preserve"> </w:t>
      </w:r>
      <w:proofErr w:type="spellStart"/>
      <w:r w:rsidRPr="005366F8">
        <w:rPr>
          <w:lang w:val="en-US"/>
        </w:rPr>
        <w:t>javax.servlet.http.HttpServletResponse</w:t>
      </w:r>
      <w:proofErr w:type="spellEnd"/>
      <w:r w:rsidRPr="005366F8">
        <w:rPr>
          <w:lang w:val="en-US"/>
        </w:rPr>
        <w:t>;</w:t>
      </w:r>
    </w:p>
    <w:p w:rsidR="005366F8" w:rsidRPr="005366F8" w:rsidRDefault="005366F8" w:rsidP="005366F8">
      <w:pPr>
        <w:pStyle w:val="ArchivoTexto"/>
        <w:rPr>
          <w:lang w:val="en-US"/>
        </w:rPr>
      </w:pPr>
    </w:p>
    <w:p w:rsidR="005366F8" w:rsidRPr="005366F8" w:rsidRDefault="005366F8" w:rsidP="005366F8">
      <w:pPr>
        <w:pStyle w:val="ArchivoTexto"/>
        <w:rPr>
          <w:lang w:val="en-US"/>
        </w:rPr>
      </w:pPr>
      <w:r w:rsidRPr="005366F8">
        <w:rPr>
          <w:lang w:val="en-US"/>
        </w:rPr>
        <w:t>/**</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@author Santiago</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public class </w:t>
      </w:r>
      <w:proofErr w:type="spellStart"/>
      <w:r w:rsidRPr="005366F8">
        <w:rPr>
          <w:lang w:val="en-US"/>
        </w:rPr>
        <w:t>RegistrarCalidadAireServlet</w:t>
      </w:r>
      <w:proofErr w:type="spellEnd"/>
      <w:r w:rsidRPr="005366F8">
        <w:rPr>
          <w:lang w:val="en-US"/>
        </w:rPr>
        <w:t xml:space="preserve"> extends </w:t>
      </w:r>
      <w:proofErr w:type="spellStart"/>
      <w:r w:rsidRPr="005366F8">
        <w:rPr>
          <w:lang w:val="en-US"/>
        </w:rPr>
        <w:t>HttpServlet</w:t>
      </w:r>
      <w:proofErr w:type="spellEnd"/>
      <w:r w:rsidRPr="005366F8">
        <w:rPr>
          <w:lang w:val="en-US"/>
        </w:rPr>
        <w:t xml:space="preserve"> {</w:t>
      </w:r>
    </w:p>
    <w:p w:rsidR="005366F8" w:rsidRPr="005366F8" w:rsidRDefault="005366F8" w:rsidP="005366F8">
      <w:pPr>
        <w:pStyle w:val="ArchivoTexto"/>
        <w:rPr>
          <w:lang w:val="en-US"/>
        </w:rPr>
      </w:pPr>
    </w:p>
    <w:p w:rsidR="005366F8" w:rsidRDefault="005366F8" w:rsidP="005366F8">
      <w:pPr>
        <w:pStyle w:val="ArchivoTexto"/>
      </w:pPr>
      <w:r w:rsidRPr="005366F8">
        <w:rPr>
          <w:lang w:val="en-US"/>
        </w:rPr>
        <w:t xml:space="preserve">    </w:t>
      </w:r>
      <w:proofErr w:type="spellStart"/>
      <w:r>
        <w:t>co.gov.ideam.aire.ws.WSRegistrarCalidadAire</w:t>
      </w:r>
      <w:proofErr w:type="spellEnd"/>
      <w:r>
        <w:t xml:space="preserve"> proxy;</w:t>
      </w:r>
    </w:p>
    <w:p w:rsidR="005366F8" w:rsidRDefault="005366F8" w:rsidP="005366F8">
      <w:pPr>
        <w:pStyle w:val="ArchivoTexto"/>
      </w:pPr>
      <w:r>
        <w:t xml:space="preserve">    </w:t>
      </w:r>
      <w:proofErr w:type="spellStart"/>
      <w:r>
        <w:t>List</w:t>
      </w:r>
      <w:proofErr w:type="spellEnd"/>
      <w:r>
        <w:t>&lt;</w:t>
      </w:r>
      <w:proofErr w:type="spellStart"/>
      <w:r>
        <w:t>OeCalidadAire</w:t>
      </w:r>
      <w:proofErr w:type="spellEnd"/>
      <w:r>
        <w:t xml:space="preserve">&gt; </w:t>
      </w:r>
      <w:proofErr w:type="spellStart"/>
      <w:r>
        <w:t>listaDeEstaciones</w:t>
      </w:r>
      <w:proofErr w:type="spellEnd"/>
      <w:r>
        <w:t xml:space="preserve"> = new </w:t>
      </w:r>
      <w:proofErr w:type="spellStart"/>
      <w:r>
        <w:t>ArrayList</w:t>
      </w:r>
      <w:proofErr w:type="spellEnd"/>
      <w:r>
        <w:t>&lt;</w:t>
      </w:r>
      <w:proofErr w:type="gramStart"/>
      <w:r>
        <w:t>&gt;(</w:t>
      </w:r>
      <w:proofErr w:type="gramEnd"/>
      <w:r>
        <w:t>);</w:t>
      </w:r>
    </w:p>
    <w:p w:rsidR="005366F8" w:rsidRDefault="005366F8" w:rsidP="005366F8">
      <w:pPr>
        <w:pStyle w:val="ArchivoTexto"/>
      </w:pPr>
      <w:r>
        <w:t xml:space="preserve">    </w:t>
      </w:r>
    </w:p>
    <w:p w:rsidR="005366F8" w:rsidRPr="005366F8" w:rsidRDefault="005366F8" w:rsidP="005366F8">
      <w:pPr>
        <w:pStyle w:val="ArchivoTexto"/>
        <w:rPr>
          <w:lang w:val="en-US"/>
        </w:rPr>
      </w:pPr>
      <w:r>
        <w:t xml:space="preserve">    </w:t>
      </w:r>
      <w:proofErr w:type="gramStart"/>
      <w:r w:rsidRPr="005366F8">
        <w:rPr>
          <w:lang w:val="en-US"/>
        </w:rPr>
        <w:t>public</w:t>
      </w:r>
      <w:proofErr w:type="gramEnd"/>
      <w:r w:rsidRPr="005366F8">
        <w:rPr>
          <w:lang w:val="en-US"/>
        </w:rPr>
        <w:t xml:space="preserve"> </w:t>
      </w:r>
      <w:proofErr w:type="spellStart"/>
      <w:r w:rsidRPr="005366F8">
        <w:rPr>
          <w:lang w:val="en-US"/>
        </w:rPr>
        <w:t>RegistrarCalidadAireServlet</w:t>
      </w:r>
      <w:proofErr w:type="spellEnd"/>
      <w:r w:rsidRPr="005366F8">
        <w:rPr>
          <w:lang w:val="en-US"/>
        </w:rPr>
        <w:t>() {</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@Override</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public</w:t>
      </w:r>
      <w:proofErr w:type="gramEnd"/>
      <w:r w:rsidRPr="005366F8">
        <w:rPr>
          <w:lang w:val="en-US"/>
        </w:rPr>
        <w:t xml:space="preserve"> void </w:t>
      </w:r>
      <w:proofErr w:type="spellStart"/>
      <w:r w:rsidRPr="005366F8">
        <w:rPr>
          <w:lang w:val="en-US"/>
        </w:rPr>
        <w:t>init</w:t>
      </w:r>
      <w:proofErr w:type="spellEnd"/>
      <w:r w:rsidRPr="005366F8">
        <w:rPr>
          <w:lang w:val="en-US"/>
        </w:rPr>
        <w:t>(</w:t>
      </w:r>
      <w:proofErr w:type="spellStart"/>
      <w:r w:rsidRPr="005366F8">
        <w:rPr>
          <w:lang w:val="en-US"/>
        </w:rPr>
        <w:t>ServletConfig</w:t>
      </w:r>
      <w:proofErr w:type="spellEnd"/>
      <w:r w:rsidRPr="005366F8">
        <w:rPr>
          <w:lang w:val="en-US"/>
        </w:rPr>
        <w:t xml:space="preserve"> </w:t>
      </w:r>
      <w:proofErr w:type="spellStart"/>
      <w:r w:rsidRPr="005366F8">
        <w:rPr>
          <w:lang w:val="en-US"/>
        </w:rPr>
        <w:t>config</w:t>
      </w:r>
      <w:proofErr w:type="spellEnd"/>
      <w:r w:rsidRPr="005366F8">
        <w:rPr>
          <w:lang w:val="en-US"/>
        </w:rPr>
        <w:t xml:space="preserve">) </w:t>
      </w:r>
    </w:p>
    <w:p w:rsidR="005366F8" w:rsidRPr="005366F8" w:rsidRDefault="005366F8" w:rsidP="005366F8">
      <w:pPr>
        <w:pStyle w:val="ArchivoTexto"/>
        <w:rPr>
          <w:lang w:val="en-US"/>
        </w:rPr>
      </w:pPr>
      <w:r w:rsidRPr="005366F8">
        <w:rPr>
          <w:lang w:val="en-US"/>
        </w:rPr>
        <w:t xml:space="preserve">    throws </w:t>
      </w:r>
      <w:proofErr w:type="spellStart"/>
      <w:r w:rsidRPr="005366F8">
        <w:rPr>
          <w:lang w:val="en-US"/>
        </w:rPr>
        <w:t>ServletException</w:t>
      </w:r>
      <w:proofErr w:type="spellEnd"/>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super.init</w:t>
      </w:r>
      <w:proofErr w:type="spellEnd"/>
      <w:r w:rsidRPr="005366F8">
        <w:rPr>
          <w:lang w:val="en-US"/>
        </w:rPr>
        <w:t>(</w:t>
      </w:r>
      <w:proofErr w:type="spellStart"/>
      <w:proofErr w:type="gramEnd"/>
      <w:r w:rsidRPr="005366F8">
        <w:rPr>
          <w:lang w:val="en-US"/>
        </w:rPr>
        <w:t>config</w:t>
      </w:r>
      <w:proofErr w:type="spellEnd"/>
      <w:r w:rsidRPr="005366F8">
        <w:rPr>
          <w:lang w:val="en-US"/>
        </w:rPr>
        <w:t>);</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proxy</w:t>
      </w:r>
      <w:proofErr w:type="gramEnd"/>
      <w:r w:rsidRPr="005366F8">
        <w:rPr>
          <w:lang w:val="en-US"/>
        </w:rPr>
        <w:t xml:space="preserve"> = (new WSIDEAMRUARegistrarCalidadAire()).getWSRegistrarCalidadAirePort();</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p>
    <w:p w:rsidR="005366F8" w:rsidRPr="005366F8" w:rsidRDefault="005366F8" w:rsidP="005366F8">
      <w:pPr>
        <w:pStyle w:val="ArchivoTexto"/>
        <w:rPr>
          <w:lang w:val="en-US"/>
        </w:rPr>
      </w:pP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Processes requests for both HTTP &lt;code&gt;GET&lt;/code&gt; and &lt;code&gt;POST&lt;/code&gt;</w:t>
      </w:r>
    </w:p>
    <w:p w:rsidR="005366F8" w:rsidRPr="005366F8" w:rsidRDefault="005366F8" w:rsidP="005366F8">
      <w:pPr>
        <w:pStyle w:val="ArchivoTexto"/>
        <w:rPr>
          <w:lang w:val="en-US"/>
        </w:rPr>
      </w:pPr>
      <w:r w:rsidRPr="005366F8">
        <w:rPr>
          <w:lang w:val="en-US"/>
        </w:rPr>
        <w:t xml:space="preserve">     * methods.</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w:t>
      </w:r>
      <w:proofErr w:type="spellStart"/>
      <w:r w:rsidRPr="005366F8">
        <w:rPr>
          <w:lang w:val="en-US"/>
        </w:rPr>
        <w:t>param</w:t>
      </w:r>
      <w:proofErr w:type="spellEnd"/>
      <w:r w:rsidRPr="005366F8">
        <w:rPr>
          <w:lang w:val="en-US"/>
        </w:rPr>
        <w:t xml:space="preserve"> request servlet request</w:t>
      </w:r>
    </w:p>
    <w:p w:rsidR="005366F8" w:rsidRPr="005366F8" w:rsidRDefault="005366F8" w:rsidP="005366F8">
      <w:pPr>
        <w:pStyle w:val="ArchivoTexto"/>
        <w:rPr>
          <w:lang w:val="en-US"/>
        </w:rPr>
      </w:pPr>
      <w:r w:rsidRPr="005366F8">
        <w:rPr>
          <w:lang w:val="en-US"/>
        </w:rPr>
        <w:t xml:space="preserve">     * @</w:t>
      </w:r>
      <w:proofErr w:type="spellStart"/>
      <w:r w:rsidRPr="005366F8">
        <w:rPr>
          <w:lang w:val="en-US"/>
        </w:rPr>
        <w:t>param</w:t>
      </w:r>
      <w:proofErr w:type="spellEnd"/>
      <w:r w:rsidRPr="005366F8">
        <w:rPr>
          <w:lang w:val="en-US"/>
        </w:rPr>
        <w:t xml:space="preserve"> response servlet response</w:t>
      </w:r>
    </w:p>
    <w:p w:rsidR="005366F8" w:rsidRPr="005366F8" w:rsidRDefault="005366F8" w:rsidP="005366F8">
      <w:pPr>
        <w:pStyle w:val="ArchivoTexto"/>
        <w:rPr>
          <w:lang w:val="en-US"/>
        </w:rPr>
      </w:pPr>
      <w:r w:rsidRPr="005366F8">
        <w:rPr>
          <w:lang w:val="en-US"/>
        </w:rPr>
        <w:t xml:space="preserve">     * @throws </w:t>
      </w:r>
      <w:proofErr w:type="spellStart"/>
      <w:r w:rsidRPr="005366F8">
        <w:rPr>
          <w:lang w:val="en-US"/>
        </w:rPr>
        <w:t>ServletException</w:t>
      </w:r>
      <w:proofErr w:type="spellEnd"/>
      <w:r w:rsidRPr="005366F8">
        <w:rPr>
          <w:lang w:val="en-US"/>
        </w:rPr>
        <w:t xml:space="preserve"> if a servlet-specific error occurs</w:t>
      </w:r>
    </w:p>
    <w:p w:rsidR="005366F8" w:rsidRPr="005366F8" w:rsidRDefault="005366F8" w:rsidP="005366F8">
      <w:pPr>
        <w:pStyle w:val="ArchivoTexto"/>
        <w:rPr>
          <w:lang w:val="en-US"/>
        </w:rPr>
      </w:pPr>
      <w:r w:rsidRPr="005366F8">
        <w:rPr>
          <w:lang w:val="en-US"/>
        </w:rPr>
        <w:t xml:space="preserve">     * @throws </w:t>
      </w:r>
      <w:proofErr w:type="spellStart"/>
      <w:r w:rsidRPr="005366F8">
        <w:rPr>
          <w:lang w:val="en-US"/>
        </w:rPr>
        <w:t>IOException</w:t>
      </w:r>
      <w:proofErr w:type="spellEnd"/>
      <w:r w:rsidRPr="005366F8">
        <w:rPr>
          <w:lang w:val="en-US"/>
        </w:rPr>
        <w:t xml:space="preserve"> if an I/O error occurs</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protected</w:t>
      </w:r>
      <w:proofErr w:type="gramEnd"/>
      <w:r w:rsidRPr="005366F8">
        <w:rPr>
          <w:lang w:val="en-US"/>
        </w:rPr>
        <w:t xml:space="preserve"> void </w:t>
      </w:r>
      <w:proofErr w:type="spellStart"/>
      <w:r w:rsidRPr="005366F8">
        <w:rPr>
          <w:lang w:val="en-US"/>
        </w:rPr>
        <w:t>processRequest</w:t>
      </w:r>
      <w:proofErr w:type="spellEnd"/>
      <w:r w:rsidRPr="005366F8">
        <w:rPr>
          <w:lang w:val="en-US"/>
        </w:rPr>
        <w:t>(</w:t>
      </w:r>
      <w:proofErr w:type="spellStart"/>
      <w:r w:rsidRPr="005366F8">
        <w:rPr>
          <w:lang w:val="en-US"/>
        </w:rPr>
        <w:t>HttpServletRequest</w:t>
      </w:r>
      <w:proofErr w:type="spellEnd"/>
      <w:r w:rsidRPr="005366F8">
        <w:rPr>
          <w:lang w:val="en-US"/>
        </w:rPr>
        <w:t xml:space="preserve"> request, </w:t>
      </w:r>
      <w:proofErr w:type="spellStart"/>
      <w:r w:rsidRPr="005366F8">
        <w:rPr>
          <w:lang w:val="en-US"/>
        </w:rPr>
        <w:t>HttpServletResponse</w:t>
      </w:r>
      <w:proofErr w:type="spellEnd"/>
      <w:r w:rsidRPr="005366F8">
        <w:rPr>
          <w:lang w:val="en-US"/>
        </w:rPr>
        <w:t xml:space="preserve"> response)</w:t>
      </w:r>
    </w:p>
    <w:p w:rsidR="005366F8" w:rsidRPr="005366F8" w:rsidRDefault="005366F8" w:rsidP="005366F8">
      <w:pPr>
        <w:pStyle w:val="ArchivoTexto"/>
        <w:rPr>
          <w:lang w:val="en-US"/>
        </w:rPr>
      </w:pPr>
      <w:r w:rsidRPr="005366F8">
        <w:rPr>
          <w:lang w:val="en-US"/>
        </w:rPr>
        <w:t xml:space="preserve">            throws </w:t>
      </w:r>
      <w:proofErr w:type="spellStart"/>
      <w:r w:rsidRPr="005366F8">
        <w:rPr>
          <w:lang w:val="en-US"/>
        </w:rPr>
        <w:t>ServletException</w:t>
      </w:r>
      <w:proofErr w:type="spellEnd"/>
      <w:r w:rsidRPr="005366F8">
        <w:rPr>
          <w:lang w:val="en-US"/>
        </w:rPr>
        <w:t xml:space="preserve">, </w:t>
      </w:r>
      <w:proofErr w:type="spellStart"/>
      <w:r w:rsidRPr="005366F8">
        <w:rPr>
          <w:lang w:val="en-US"/>
        </w:rPr>
        <w:t>IOException</w:t>
      </w:r>
      <w:proofErr w:type="spellEnd"/>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response.setContentType</w:t>
      </w:r>
      <w:proofErr w:type="spellEnd"/>
      <w:r w:rsidRPr="005366F8">
        <w:rPr>
          <w:lang w:val="en-US"/>
        </w:rPr>
        <w:t>(</w:t>
      </w:r>
      <w:proofErr w:type="gramEnd"/>
      <w:r w:rsidRPr="005366F8">
        <w:rPr>
          <w:lang w:val="en-US"/>
        </w:rPr>
        <w:t>"text/</w:t>
      </w:r>
      <w:proofErr w:type="spellStart"/>
      <w:r w:rsidRPr="005366F8">
        <w:rPr>
          <w:lang w:val="en-US"/>
        </w:rPr>
        <w:t>html;charset</w:t>
      </w:r>
      <w:proofErr w:type="spellEnd"/>
      <w:r w:rsidRPr="005366F8">
        <w:rPr>
          <w:lang w:val="en-US"/>
        </w:rPr>
        <w:t>=UTF-8");</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try</w:t>
      </w:r>
      <w:proofErr w:type="gramEnd"/>
      <w:r w:rsidRPr="005366F8">
        <w:rPr>
          <w:lang w:val="en-US"/>
        </w:rPr>
        <w:t xml:space="preserve"> (</w:t>
      </w:r>
      <w:proofErr w:type="spellStart"/>
      <w:r w:rsidRPr="005366F8">
        <w:rPr>
          <w:lang w:val="en-US"/>
        </w:rPr>
        <w:t>PrintWriter</w:t>
      </w:r>
      <w:proofErr w:type="spellEnd"/>
      <w:r w:rsidRPr="005366F8">
        <w:rPr>
          <w:lang w:val="en-US"/>
        </w:rPr>
        <w:t xml:space="preserve"> out = </w:t>
      </w:r>
      <w:proofErr w:type="spellStart"/>
      <w:r w:rsidRPr="005366F8">
        <w:rPr>
          <w:lang w:val="en-US"/>
        </w:rPr>
        <w:t>response.getWriter</w:t>
      </w:r>
      <w:proofErr w:type="spellEnd"/>
      <w:r w:rsidRPr="005366F8">
        <w:rPr>
          <w:lang w:val="en-US"/>
        </w:rPr>
        <w:t>()) {</w:t>
      </w:r>
    </w:p>
    <w:p w:rsidR="005366F8" w:rsidRPr="005366F8" w:rsidRDefault="005366F8" w:rsidP="005366F8">
      <w:pPr>
        <w:pStyle w:val="ArchivoTexto"/>
        <w:rPr>
          <w:lang w:val="en-US"/>
        </w:rPr>
      </w:pPr>
      <w:r w:rsidRPr="005366F8">
        <w:rPr>
          <w:lang w:val="en-US"/>
        </w:rPr>
        <w:t xml:space="preserve">            /* TODO output your page here. You may use following sample code.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"&lt;!DOCTYPE html&gt;");</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"&lt;html&gt;");</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"&lt;head&gt;");</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 xml:space="preserve">"&lt;title&gt;Servlet </w:t>
      </w:r>
      <w:proofErr w:type="spellStart"/>
      <w:r w:rsidRPr="005366F8">
        <w:rPr>
          <w:lang w:val="en-US"/>
        </w:rPr>
        <w:t>RegistrarCalidadAireServlet</w:t>
      </w:r>
      <w:proofErr w:type="spellEnd"/>
      <w:r w:rsidRPr="005366F8">
        <w:rPr>
          <w:lang w:val="en-US"/>
        </w:rPr>
        <w:t xml:space="preserve">&lt;/title&gt;");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"&lt;/head&gt;");</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"&lt;body&gt;");</w:t>
      </w:r>
    </w:p>
    <w:p w:rsidR="005366F8" w:rsidRDefault="005366F8" w:rsidP="005366F8">
      <w:pPr>
        <w:pStyle w:val="ArchivoTexto"/>
      </w:pPr>
      <w:r w:rsidRPr="005366F8">
        <w:rPr>
          <w:lang w:val="en-US"/>
        </w:rPr>
        <w:t xml:space="preserve">            </w:t>
      </w:r>
      <w:proofErr w:type="spellStart"/>
      <w:proofErr w:type="gramStart"/>
      <w:r>
        <w:t>out.println</w:t>
      </w:r>
      <w:proofErr w:type="spellEnd"/>
      <w:r>
        <w:t>(</w:t>
      </w:r>
      <w:proofErr w:type="gramEnd"/>
      <w:r>
        <w:t>"&lt;h1&gt;Registrando calidad del aire:&lt;/h1&gt;");</w:t>
      </w:r>
    </w:p>
    <w:p w:rsidR="005366F8" w:rsidRDefault="005366F8" w:rsidP="005366F8">
      <w:pPr>
        <w:pStyle w:val="ArchivoTexto"/>
      </w:pPr>
      <w:r>
        <w:t xml:space="preserve">            </w:t>
      </w:r>
    </w:p>
    <w:p w:rsidR="005366F8" w:rsidRDefault="005366F8" w:rsidP="005366F8">
      <w:pPr>
        <w:pStyle w:val="ArchivoTexto"/>
      </w:pPr>
      <w:r>
        <w:t xml:space="preserve">            </w:t>
      </w:r>
      <w:proofErr w:type="spellStart"/>
      <w:r>
        <w:t>OeCalidadAire</w:t>
      </w:r>
      <w:proofErr w:type="spellEnd"/>
      <w:r>
        <w:t xml:space="preserve"> </w:t>
      </w:r>
      <w:proofErr w:type="spellStart"/>
      <w:r>
        <w:t>objeto_entrada_calidad_aire</w:t>
      </w:r>
      <w:proofErr w:type="spellEnd"/>
      <w:r>
        <w:t xml:space="preserve"> = new </w:t>
      </w:r>
      <w:proofErr w:type="spellStart"/>
      <w:proofErr w:type="gramStart"/>
      <w:r>
        <w:t>OeCalidadAire</w:t>
      </w:r>
      <w:proofErr w:type="spellEnd"/>
      <w:r>
        <w:t>(</w:t>
      </w:r>
      <w:proofErr w:type="gramEnd"/>
      <w:r>
        <w:t>);</w:t>
      </w:r>
    </w:p>
    <w:p w:rsidR="005366F8" w:rsidRDefault="005366F8" w:rsidP="005366F8">
      <w:pPr>
        <w:pStyle w:val="ArchivoTexto"/>
      </w:pPr>
      <w:r>
        <w:t xml:space="preserve">            </w:t>
      </w:r>
      <w:proofErr w:type="spellStart"/>
      <w:r>
        <w:t>objeto_entrada_calidad_</w:t>
      </w:r>
      <w:proofErr w:type="gramStart"/>
      <w:r>
        <w:t>aire.setAutAmb</w:t>
      </w:r>
      <w:proofErr w:type="spellEnd"/>
      <w:r>
        <w:t>(</w:t>
      </w:r>
      <w:proofErr w:type="gramEnd"/>
      <w:r>
        <w:t>"ANLA");</w:t>
      </w:r>
    </w:p>
    <w:p w:rsidR="005366F8" w:rsidRDefault="005366F8" w:rsidP="005366F8">
      <w:pPr>
        <w:pStyle w:val="ArchivoTexto"/>
      </w:pPr>
      <w:r>
        <w:t xml:space="preserve">            </w:t>
      </w:r>
      <w:proofErr w:type="spellStart"/>
      <w:r>
        <w:t>objeto_entrada_calidad_</w:t>
      </w:r>
      <w:proofErr w:type="gramStart"/>
      <w:r>
        <w:t>aire.setCardLatitud</w:t>
      </w:r>
      <w:proofErr w:type="spellEnd"/>
      <w:r>
        <w:t>(</w:t>
      </w:r>
      <w:proofErr w:type="gramEnd"/>
      <w:r>
        <w:t>"NORTE");</w:t>
      </w:r>
    </w:p>
    <w:p w:rsidR="005366F8" w:rsidRDefault="005366F8" w:rsidP="005366F8">
      <w:pPr>
        <w:pStyle w:val="ArchivoTexto"/>
      </w:pPr>
      <w:r>
        <w:t xml:space="preserve">            </w:t>
      </w:r>
      <w:proofErr w:type="spellStart"/>
      <w:r>
        <w:t>objeto_entrada_calidad_</w:t>
      </w:r>
      <w:proofErr w:type="gramStart"/>
      <w:r>
        <w:t>aire.setCardLatitud</w:t>
      </w:r>
      <w:proofErr w:type="spellEnd"/>
      <w:r>
        <w:t>(</w:t>
      </w:r>
      <w:proofErr w:type="gramEnd"/>
      <w:r>
        <w:t>"OESTE");</w:t>
      </w:r>
    </w:p>
    <w:p w:rsidR="005366F8" w:rsidRDefault="005366F8" w:rsidP="005366F8">
      <w:pPr>
        <w:pStyle w:val="ArchivoTexto"/>
      </w:pPr>
      <w:r>
        <w:t xml:space="preserve">            </w:t>
      </w:r>
      <w:proofErr w:type="spellStart"/>
      <w:r>
        <w:t>objeto_entrada_calidad_</w:t>
      </w:r>
      <w:proofErr w:type="gramStart"/>
      <w:r>
        <w:t>aire.setCedulaCatastral</w:t>
      </w:r>
      <w:proofErr w:type="spellEnd"/>
      <w:r>
        <w:t>(</w:t>
      </w:r>
      <w:proofErr w:type="gramEnd"/>
      <w:r>
        <w:t>"OF");</w:t>
      </w:r>
    </w:p>
    <w:p w:rsidR="005366F8" w:rsidRDefault="005366F8" w:rsidP="005366F8">
      <w:pPr>
        <w:pStyle w:val="ArchivoTexto"/>
      </w:pPr>
      <w:r>
        <w:t xml:space="preserve">            </w:t>
      </w:r>
      <w:proofErr w:type="spellStart"/>
      <w:r>
        <w:t>objeto_entrada_calidad_</w:t>
      </w:r>
      <w:proofErr w:type="gramStart"/>
      <w:r>
        <w:t>aire.setCodigoTipoIdentificacion</w:t>
      </w:r>
      <w:proofErr w:type="spellEnd"/>
      <w:r>
        <w:t>(</w:t>
      </w:r>
      <w:proofErr w:type="gramEnd"/>
      <w:r>
        <w:t>"NIT");</w:t>
      </w:r>
    </w:p>
    <w:p w:rsidR="005366F8" w:rsidRDefault="005366F8" w:rsidP="005366F8">
      <w:pPr>
        <w:pStyle w:val="ArchivoTexto"/>
      </w:pPr>
      <w:r>
        <w:t xml:space="preserve">            </w:t>
      </w:r>
      <w:proofErr w:type="spellStart"/>
      <w:r>
        <w:t>objeto_entrada_calidad_</w:t>
      </w:r>
      <w:proofErr w:type="gramStart"/>
      <w:r>
        <w:t>aire.setConcentracionPromedio</w:t>
      </w:r>
      <w:proofErr w:type="spellEnd"/>
      <w:r>
        <w:t>(</w:t>
      </w:r>
      <w:proofErr w:type="gramEnd"/>
      <w:r>
        <w:t>4.56);</w:t>
      </w:r>
    </w:p>
    <w:p w:rsidR="005366F8" w:rsidRDefault="005366F8" w:rsidP="005366F8">
      <w:pPr>
        <w:pStyle w:val="ArchivoTexto"/>
      </w:pPr>
      <w:r>
        <w:t xml:space="preserve">            </w:t>
      </w:r>
      <w:proofErr w:type="spellStart"/>
      <w:r>
        <w:t>objeto_entrada_calidad_</w:t>
      </w:r>
      <w:proofErr w:type="gramStart"/>
      <w:r>
        <w:t>aire.setCualParametro</w:t>
      </w:r>
      <w:proofErr w:type="spellEnd"/>
      <w:r>
        <w:t>(</w:t>
      </w:r>
      <w:proofErr w:type="gramEnd"/>
      <w:r>
        <w:t>"");</w:t>
      </w:r>
    </w:p>
    <w:p w:rsidR="005366F8" w:rsidRDefault="005366F8" w:rsidP="005366F8">
      <w:pPr>
        <w:pStyle w:val="ArchivoTexto"/>
      </w:pPr>
      <w:r>
        <w:t xml:space="preserve">            </w:t>
      </w:r>
      <w:proofErr w:type="spellStart"/>
      <w:r>
        <w:t>objeto_entrada_calidad_</w:t>
      </w:r>
      <w:proofErr w:type="gramStart"/>
      <w:r>
        <w:t>aire.setDatosValidos</w:t>
      </w:r>
      <w:proofErr w:type="spellEnd"/>
      <w:r>
        <w:t>(</w:t>
      </w:r>
      <w:proofErr w:type="gramEnd"/>
      <w:r>
        <w:t>99D);</w:t>
      </w:r>
    </w:p>
    <w:p w:rsidR="005366F8" w:rsidRDefault="005366F8" w:rsidP="005366F8">
      <w:pPr>
        <w:pStyle w:val="ArchivoTexto"/>
      </w:pPr>
      <w:r>
        <w:t xml:space="preserve">            </w:t>
      </w:r>
      <w:proofErr w:type="spellStart"/>
      <w:r>
        <w:t>objeto_entrada_calidad_</w:t>
      </w:r>
      <w:proofErr w:type="gramStart"/>
      <w:r>
        <w:t>aire.setDepartamento</w:t>
      </w:r>
      <w:proofErr w:type="spellEnd"/>
      <w:r>
        <w:t>(</w:t>
      </w:r>
      <w:proofErr w:type="gramEnd"/>
      <w:r>
        <w:t>0L);</w:t>
      </w:r>
    </w:p>
    <w:p w:rsidR="005366F8" w:rsidRDefault="005366F8" w:rsidP="005366F8">
      <w:pPr>
        <w:pStyle w:val="ArchivoTexto"/>
      </w:pPr>
      <w:r>
        <w:t xml:space="preserve">            </w:t>
      </w:r>
      <w:proofErr w:type="spellStart"/>
      <w:r>
        <w:t>objeto_entrada_calidad_</w:t>
      </w:r>
      <w:proofErr w:type="gramStart"/>
      <w:r>
        <w:t>aire.setDescripcionUbicacion</w:t>
      </w:r>
      <w:proofErr w:type="spellEnd"/>
      <w:r>
        <w:t>(</w:t>
      </w:r>
      <w:proofErr w:type="gramEnd"/>
      <w:r>
        <w:t>"Prueba de Ubicación");</w:t>
      </w:r>
    </w:p>
    <w:p w:rsidR="005366F8" w:rsidRDefault="005366F8" w:rsidP="005366F8">
      <w:pPr>
        <w:pStyle w:val="ArchivoTexto"/>
      </w:pPr>
      <w:r>
        <w:t xml:space="preserve">            </w:t>
      </w:r>
      <w:proofErr w:type="spellStart"/>
      <w:r>
        <w:t>objeto_entrada_calidad_</w:t>
      </w:r>
      <w:proofErr w:type="gramStart"/>
      <w:r>
        <w:t>aire.setEstacionalidad</w:t>
      </w:r>
      <w:proofErr w:type="spellEnd"/>
      <w:r>
        <w:t>(</w:t>
      </w:r>
      <w:proofErr w:type="gramEnd"/>
      <w:r>
        <w:t>77L);</w:t>
      </w:r>
    </w:p>
    <w:p w:rsidR="005366F8" w:rsidRDefault="005366F8" w:rsidP="005366F8">
      <w:pPr>
        <w:pStyle w:val="ArchivoTexto"/>
      </w:pPr>
      <w:r>
        <w:t xml:space="preserve">            </w:t>
      </w:r>
      <w:proofErr w:type="spellStart"/>
      <w:r>
        <w:t>objeto_entrada_calidad_</w:t>
      </w:r>
      <w:proofErr w:type="gramStart"/>
      <w:r>
        <w:t>aire.setFechaMuestreo</w:t>
      </w:r>
      <w:proofErr w:type="spellEnd"/>
      <w:r>
        <w:t>(</w:t>
      </w:r>
      <w:proofErr w:type="gramEnd"/>
      <w:r>
        <w:t>"01/03/2016");</w:t>
      </w:r>
    </w:p>
    <w:p w:rsidR="005366F8" w:rsidRDefault="005366F8" w:rsidP="005366F8">
      <w:pPr>
        <w:pStyle w:val="ArchivoTexto"/>
      </w:pPr>
      <w:r>
        <w:t xml:space="preserve">            </w:t>
      </w:r>
      <w:proofErr w:type="spellStart"/>
      <w:r>
        <w:t>objeto_entrada_calidad_</w:t>
      </w:r>
      <w:proofErr w:type="gramStart"/>
      <w:r>
        <w:t>aire.setFinPeriodoBalance</w:t>
      </w:r>
      <w:proofErr w:type="spellEnd"/>
      <w:r>
        <w:t>(</w:t>
      </w:r>
      <w:proofErr w:type="gramEnd"/>
      <w:r>
        <w:t>"31/12/2015");</w:t>
      </w:r>
    </w:p>
    <w:p w:rsidR="005366F8" w:rsidRDefault="005366F8" w:rsidP="005366F8">
      <w:pPr>
        <w:pStyle w:val="ArchivoTexto"/>
      </w:pPr>
      <w:r>
        <w:t xml:space="preserve">            </w:t>
      </w:r>
      <w:proofErr w:type="spellStart"/>
      <w:r>
        <w:t>objeto_entrada_calidad_</w:t>
      </w:r>
      <w:proofErr w:type="gramStart"/>
      <w:r>
        <w:t>aire.setFrecuenciaMuestreo</w:t>
      </w:r>
      <w:proofErr w:type="spellEnd"/>
      <w:r>
        <w:t>(</w:t>
      </w:r>
      <w:proofErr w:type="gramEnd"/>
      <w:r>
        <w:t>8D);</w:t>
      </w:r>
    </w:p>
    <w:p w:rsidR="005366F8" w:rsidRDefault="005366F8" w:rsidP="005366F8">
      <w:pPr>
        <w:pStyle w:val="ArchivoTexto"/>
      </w:pPr>
      <w:r>
        <w:t xml:space="preserve">            </w:t>
      </w:r>
      <w:proofErr w:type="spellStart"/>
      <w:r>
        <w:t>objeto_entrada_calidad_</w:t>
      </w:r>
      <w:proofErr w:type="gramStart"/>
      <w:r>
        <w:t>aire.setGradosLatitud</w:t>
      </w:r>
      <w:proofErr w:type="spellEnd"/>
      <w:r>
        <w:t>(</w:t>
      </w:r>
      <w:proofErr w:type="gramEnd"/>
      <w:r>
        <w:t>6);</w:t>
      </w:r>
    </w:p>
    <w:p w:rsidR="005366F8" w:rsidRDefault="005366F8" w:rsidP="005366F8">
      <w:pPr>
        <w:pStyle w:val="ArchivoTexto"/>
      </w:pPr>
      <w:r>
        <w:t xml:space="preserve">            </w:t>
      </w:r>
      <w:proofErr w:type="spellStart"/>
      <w:r>
        <w:t>objeto_entrada_calidad_</w:t>
      </w:r>
      <w:proofErr w:type="gramStart"/>
      <w:r>
        <w:t>aire.setGradosLongitud</w:t>
      </w:r>
      <w:proofErr w:type="spellEnd"/>
      <w:r>
        <w:t>(</w:t>
      </w:r>
      <w:proofErr w:type="gramEnd"/>
      <w:r>
        <w:t>73);</w:t>
      </w:r>
    </w:p>
    <w:p w:rsidR="005366F8" w:rsidRDefault="005366F8" w:rsidP="005366F8">
      <w:pPr>
        <w:pStyle w:val="ArchivoTexto"/>
      </w:pPr>
      <w:r>
        <w:t xml:space="preserve">            </w:t>
      </w:r>
      <w:proofErr w:type="spellStart"/>
      <w:r>
        <w:t>objeto_entrada_calidad_</w:t>
      </w:r>
      <w:proofErr w:type="gramStart"/>
      <w:r>
        <w:t>aire.setHoraMuestreo</w:t>
      </w:r>
      <w:proofErr w:type="spellEnd"/>
      <w:r>
        <w:t>(</w:t>
      </w:r>
      <w:proofErr w:type="gramEnd"/>
      <w:r>
        <w:t>"10:13:00 AM");</w:t>
      </w:r>
    </w:p>
    <w:p w:rsidR="005366F8" w:rsidRDefault="005366F8" w:rsidP="005366F8">
      <w:pPr>
        <w:pStyle w:val="ArchivoTexto"/>
      </w:pPr>
      <w:r>
        <w:t xml:space="preserve">            </w:t>
      </w:r>
      <w:proofErr w:type="spellStart"/>
      <w:r>
        <w:t>objeto_entrada_calidad_</w:t>
      </w:r>
      <w:proofErr w:type="gramStart"/>
      <w:r>
        <w:t>aire.setIdentificación</w:t>
      </w:r>
      <w:proofErr w:type="spellEnd"/>
      <w:r>
        <w:t>(</w:t>
      </w:r>
      <w:proofErr w:type="gramEnd"/>
      <w:r>
        <w:t>"3102851087");</w:t>
      </w:r>
    </w:p>
    <w:p w:rsidR="005366F8" w:rsidRDefault="005366F8" w:rsidP="005366F8">
      <w:pPr>
        <w:pStyle w:val="ArchivoTexto"/>
      </w:pPr>
      <w:r>
        <w:t xml:space="preserve">            objeto_entrada_calidad_</w:t>
      </w:r>
      <w:proofErr w:type="gramStart"/>
      <w:r>
        <w:t>aire.setInicioPeriodoBalance(</w:t>
      </w:r>
      <w:proofErr w:type="gramEnd"/>
      <w:r>
        <w:t>"01/01/2015");</w:t>
      </w:r>
    </w:p>
    <w:p w:rsidR="005366F8" w:rsidRDefault="005366F8" w:rsidP="005366F8">
      <w:pPr>
        <w:pStyle w:val="ArchivoTexto"/>
      </w:pPr>
      <w:r>
        <w:t xml:space="preserve">            </w:t>
      </w:r>
      <w:proofErr w:type="spellStart"/>
      <w:r>
        <w:t>objeto_entrada_calidad_</w:t>
      </w:r>
      <w:proofErr w:type="gramStart"/>
      <w:r>
        <w:t>aire.setMinutosLatitud</w:t>
      </w:r>
      <w:proofErr w:type="spellEnd"/>
      <w:r>
        <w:t>(</w:t>
      </w:r>
      <w:proofErr w:type="gramEnd"/>
      <w:r>
        <w:t>5);</w:t>
      </w:r>
    </w:p>
    <w:p w:rsidR="005366F8" w:rsidRDefault="005366F8" w:rsidP="005366F8">
      <w:pPr>
        <w:pStyle w:val="ArchivoTexto"/>
      </w:pPr>
      <w:r>
        <w:t xml:space="preserve">            </w:t>
      </w:r>
      <w:proofErr w:type="spellStart"/>
      <w:r>
        <w:t>objeto_entrada_calidad_</w:t>
      </w:r>
      <w:proofErr w:type="gramStart"/>
      <w:r>
        <w:t>aire.setMinutosLongitud</w:t>
      </w:r>
      <w:proofErr w:type="spellEnd"/>
      <w:r>
        <w:t>(</w:t>
      </w:r>
      <w:proofErr w:type="gramEnd"/>
      <w:r>
        <w:t>33);</w:t>
      </w:r>
    </w:p>
    <w:p w:rsidR="005366F8" w:rsidRDefault="005366F8" w:rsidP="005366F8">
      <w:pPr>
        <w:pStyle w:val="ArchivoTexto"/>
      </w:pPr>
      <w:r>
        <w:t xml:space="preserve">            </w:t>
      </w:r>
      <w:proofErr w:type="spellStart"/>
      <w:r>
        <w:t>objeto_entrada_calidad_</w:t>
      </w:r>
      <w:proofErr w:type="gramStart"/>
      <w:r>
        <w:t>aire.setMunicipio</w:t>
      </w:r>
      <w:proofErr w:type="spellEnd"/>
      <w:r>
        <w:t>(</w:t>
      </w:r>
      <w:proofErr w:type="gramEnd"/>
      <w:r>
        <w:t>907L);</w:t>
      </w:r>
    </w:p>
    <w:p w:rsidR="005366F8" w:rsidRDefault="005366F8" w:rsidP="005366F8">
      <w:pPr>
        <w:pStyle w:val="ArchivoTexto"/>
      </w:pPr>
      <w:r>
        <w:t xml:space="preserve">            </w:t>
      </w:r>
      <w:proofErr w:type="spellStart"/>
      <w:r>
        <w:t>objeto_entrada_calidad_</w:t>
      </w:r>
      <w:proofErr w:type="gramStart"/>
      <w:r>
        <w:t>aire.setNombrePunto</w:t>
      </w:r>
      <w:proofErr w:type="spellEnd"/>
      <w:r>
        <w:t>(</w:t>
      </w:r>
      <w:proofErr w:type="gramEnd"/>
      <w:r>
        <w:t>"LA COCHA ");</w:t>
      </w:r>
    </w:p>
    <w:p w:rsidR="005366F8" w:rsidRDefault="005366F8" w:rsidP="005366F8">
      <w:pPr>
        <w:pStyle w:val="ArchivoTexto"/>
      </w:pPr>
      <w:r>
        <w:t xml:space="preserve">            </w:t>
      </w:r>
      <w:proofErr w:type="spellStart"/>
      <w:r>
        <w:t>objeto_entrada_calidad_</w:t>
      </w:r>
      <w:proofErr w:type="gramStart"/>
      <w:r>
        <w:t>aire.setParametro</w:t>
      </w:r>
      <w:proofErr w:type="spellEnd"/>
      <w:r>
        <w:t>(</w:t>
      </w:r>
      <w:proofErr w:type="gramEnd"/>
      <w:r>
        <w:t>377L);</w:t>
      </w:r>
    </w:p>
    <w:p w:rsidR="005366F8" w:rsidRDefault="005366F8" w:rsidP="005366F8">
      <w:pPr>
        <w:pStyle w:val="ArchivoTexto"/>
      </w:pPr>
      <w:r>
        <w:t xml:space="preserve">            </w:t>
      </w:r>
      <w:proofErr w:type="spellStart"/>
      <w:r>
        <w:t>objeto_entrada_calidad_</w:t>
      </w:r>
      <w:proofErr w:type="gramStart"/>
      <w:r>
        <w:t>aire.setPeriodoBalace</w:t>
      </w:r>
      <w:proofErr w:type="spellEnd"/>
      <w:r>
        <w:t>(</w:t>
      </w:r>
      <w:proofErr w:type="gramEnd"/>
      <w:r>
        <w:t>5000092005L);</w:t>
      </w:r>
    </w:p>
    <w:p w:rsidR="005366F8" w:rsidRDefault="005366F8" w:rsidP="005366F8">
      <w:pPr>
        <w:pStyle w:val="ArchivoTexto"/>
      </w:pPr>
      <w:r>
        <w:t xml:space="preserve">            </w:t>
      </w:r>
      <w:proofErr w:type="spellStart"/>
      <w:r>
        <w:t>objeto_entrada_calidad_</w:t>
      </w:r>
      <w:proofErr w:type="gramStart"/>
      <w:r>
        <w:t>aire.setSegundosLatitud</w:t>
      </w:r>
      <w:proofErr w:type="spellEnd"/>
      <w:r>
        <w:t>(</w:t>
      </w:r>
      <w:proofErr w:type="gramEnd"/>
      <w:r>
        <w:t>44D);</w:t>
      </w:r>
    </w:p>
    <w:p w:rsidR="005366F8" w:rsidRDefault="005366F8" w:rsidP="005366F8">
      <w:pPr>
        <w:pStyle w:val="ArchivoTexto"/>
      </w:pPr>
      <w:r>
        <w:t xml:space="preserve">            </w:t>
      </w:r>
      <w:proofErr w:type="spellStart"/>
      <w:r>
        <w:t>objeto_entrada_calidad_</w:t>
      </w:r>
      <w:proofErr w:type="gramStart"/>
      <w:r>
        <w:t>aire.setSegundosLongitud</w:t>
      </w:r>
      <w:proofErr w:type="spellEnd"/>
      <w:r>
        <w:t>(</w:t>
      </w:r>
      <w:proofErr w:type="gramEnd"/>
      <w:r>
        <w:t>43D);</w:t>
      </w:r>
    </w:p>
    <w:p w:rsidR="005366F8" w:rsidRDefault="005366F8" w:rsidP="005366F8">
      <w:pPr>
        <w:pStyle w:val="ArchivoTexto"/>
      </w:pPr>
      <w:r>
        <w:lastRenderedPageBreak/>
        <w:t xml:space="preserve">            </w:t>
      </w:r>
      <w:proofErr w:type="spellStart"/>
      <w:r>
        <w:t>objeto_entrada_calidad_</w:t>
      </w:r>
      <w:proofErr w:type="gramStart"/>
      <w:r>
        <w:t>aire.setTiempoMuestraDias</w:t>
      </w:r>
      <w:proofErr w:type="spellEnd"/>
      <w:r>
        <w:t>(</w:t>
      </w:r>
      <w:proofErr w:type="gramEnd"/>
      <w:r>
        <w:t>4D);</w:t>
      </w:r>
    </w:p>
    <w:p w:rsidR="005366F8" w:rsidRDefault="005366F8" w:rsidP="005366F8">
      <w:pPr>
        <w:pStyle w:val="ArchivoTexto"/>
      </w:pPr>
      <w:r>
        <w:t xml:space="preserve">            </w:t>
      </w:r>
      <w:proofErr w:type="spellStart"/>
      <w:r>
        <w:t>objeto_entrada_calidad_</w:t>
      </w:r>
      <w:proofErr w:type="gramStart"/>
      <w:r>
        <w:t>aire.setTiempoMuestraHoras</w:t>
      </w:r>
      <w:proofErr w:type="spellEnd"/>
      <w:r>
        <w:t>(</w:t>
      </w:r>
      <w:proofErr w:type="gramEnd"/>
      <w:r>
        <w:t>24D);</w:t>
      </w:r>
    </w:p>
    <w:p w:rsidR="005366F8" w:rsidRDefault="005366F8" w:rsidP="005366F8">
      <w:pPr>
        <w:pStyle w:val="ArchivoTexto"/>
      </w:pPr>
      <w:r>
        <w:t xml:space="preserve">            </w:t>
      </w:r>
      <w:proofErr w:type="spellStart"/>
      <w:r>
        <w:t>objeto_entrada_calidad_</w:t>
      </w:r>
      <w:proofErr w:type="gramStart"/>
      <w:r>
        <w:t>aire.setTipoSistemaVigilancia</w:t>
      </w:r>
      <w:proofErr w:type="spellEnd"/>
      <w:r>
        <w:t>(</w:t>
      </w:r>
      <w:proofErr w:type="gramEnd"/>
      <w:r>
        <w:t>4L);</w:t>
      </w:r>
    </w:p>
    <w:p w:rsidR="005366F8" w:rsidRDefault="005366F8" w:rsidP="005366F8">
      <w:pPr>
        <w:pStyle w:val="ArchivoTexto"/>
      </w:pPr>
      <w:r>
        <w:t xml:space="preserve">            </w:t>
      </w:r>
      <w:proofErr w:type="spellStart"/>
      <w:r>
        <w:t>objeto_entrada_calidad_</w:t>
      </w:r>
      <w:proofErr w:type="gramStart"/>
      <w:r>
        <w:t>aire.setUnidadConcentracion</w:t>
      </w:r>
      <w:proofErr w:type="spellEnd"/>
      <w:r>
        <w:t>(</w:t>
      </w:r>
      <w:proofErr w:type="gramEnd"/>
      <w:r>
        <w:t>94L);</w:t>
      </w:r>
    </w:p>
    <w:p w:rsidR="005366F8" w:rsidRDefault="005366F8" w:rsidP="005366F8">
      <w:pPr>
        <w:pStyle w:val="ArchivoTexto"/>
      </w:pPr>
      <w:r>
        <w:t xml:space="preserve">            </w:t>
      </w:r>
      <w:proofErr w:type="spellStart"/>
      <w:r>
        <w:t>objeto_entrada_calidad_</w:t>
      </w:r>
      <w:proofErr w:type="gramStart"/>
      <w:r>
        <w:t>aire.setValorReportado</w:t>
      </w:r>
      <w:proofErr w:type="spellEnd"/>
      <w:r>
        <w:t>(</w:t>
      </w:r>
      <w:proofErr w:type="gramEnd"/>
      <w:r>
        <w:t>4.3D);</w:t>
      </w:r>
    </w:p>
    <w:p w:rsidR="005366F8" w:rsidRDefault="005366F8" w:rsidP="005366F8">
      <w:pPr>
        <w:pStyle w:val="ArchivoTexto"/>
      </w:pPr>
    </w:p>
    <w:p w:rsidR="005366F8" w:rsidRDefault="005366F8" w:rsidP="005366F8">
      <w:pPr>
        <w:pStyle w:val="ArchivoTexto"/>
      </w:pPr>
      <w:r>
        <w:t xml:space="preserve">            try {</w:t>
      </w:r>
    </w:p>
    <w:p w:rsidR="005366F8" w:rsidRDefault="005366F8" w:rsidP="005366F8">
      <w:pPr>
        <w:pStyle w:val="ArchivoTexto"/>
      </w:pPr>
      <w:r>
        <w:t xml:space="preserve">                </w:t>
      </w:r>
      <w:proofErr w:type="spellStart"/>
      <w:proofErr w:type="gramStart"/>
      <w:r>
        <w:t>proxy.calidadAire</w:t>
      </w:r>
      <w:proofErr w:type="spellEnd"/>
      <w:r>
        <w:t>(</w:t>
      </w:r>
      <w:proofErr w:type="spellStart"/>
      <w:proofErr w:type="gramEnd"/>
      <w:r>
        <w:t>objeto_entrada_calidad_aire</w:t>
      </w:r>
      <w:proofErr w:type="spellEnd"/>
      <w:r>
        <w:t>);</w:t>
      </w:r>
    </w:p>
    <w:p w:rsidR="005366F8" w:rsidRDefault="005366F8" w:rsidP="005366F8">
      <w:pPr>
        <w:pStyle w:val="ArchivoTexto"/>
      </w:pPr>
      <w:r>
        <w:t xml:space="preserve">                </w:t>
      </w:r>
      <w:proofErr w:type="spellStart"/>
      <w:proofErr w:type="gramStart"/>
      <w:r>
        <w:t>out.println</w:t>
      </w:r>
      <w:proofErr w:type="spellEnd"/>
      <w:r>
        <w:t>(</w:t>
      </w:r>
      <w:proofErr w:type="gramEnd"/>
      <w:r>
        <w:t>"Reporte de calidad de aire enviado");</w:t>
      </w:r>
    </w:p>
    <w:p w:rsidR="005366F8" w:rsidRPr="005366F8" w:rsidRDefault="005366F8" w:rsidP="005366F8">
      <w:pPr>
        <w:pStyle w:val="ArchivoTexto"/>
        <w:rPr>
          <w:lang w:val="en-US"/>
        </w:rPr>
      </w:pPr>
      <w:r>
        <w:t xml:space="preserve">            </w:t>
      </w:r>
      <w:r w:rsidRPr="005366F8">
        <w:rPr>
          <w:lang w:val="en-US"/>
        </w:rPr>
        <w:t>}</w:t>
      </w:r>
    </w:p>
    <w:p w:rsidR="005366F8" w:rsidRPr="005366F8" w:rsidRDefault="005366F8" w:rsidP="005366F8">
      <w:pPr>
        <w:pStyle w:val="ArchivoTexto"/>
        <w:rPr>
          <w:lang w:val="en-US"/>
        </w:rPr>
      </w:pPr>
      <w:r w:rsidRPr="005366F8">
        <w:rPr>
          <w:lang w:val="en-US"/>
        </w:rPr>
        <w:t xml:space="preserve">            catch (Exception 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e.printStackTrace</w:t>
      </w:r>
      <w:proofErr w:type="spellEnd"/>
      <w:r w:rsidRPr="005366F8">
        <w:rPr>
          <w:lang w:val="en-US"/>
        </w:rPr>
        <w:t>(</w:t>
      </w:r>
      <w:proofErr w:type="gramEnd"/>
      <w:r w:rsidRPr="005366F8">
        <w:rPr>
          <w:lang w:val="en-US"/>
        </w:rPr>
        <w:t>);</w:t>
      </w:r>
    </w:p>
    <w:p w:rsidR="005366F8" w:rsidRDefault="005366F8" w:rsidP="005366F8">
      <w:pPr>
        <w:pStyle w:val="ArchivoTexto"/>
      </w:pPr>
      <w:r w:rsidRPr="005366F8">
        <w:rPr>
          <w:lang w:val="en-US"/>
        </w:rPr>
        <w:t xml:space="preserve">                </w:t>
      </w:r>
      <w:proofErr w:type="spellStart"/>
      <w:proofErr w:type="gramStart"/>
      <w:r>
        <w:t>out.println</w:t>
      </w:r>
      <w:proofErr w:type="spellEnd"/>
      <w:r>
        <w:t>(</w:t>
      </w:r>
      <w:proofErr w:type="gramEnd"/>
      <w:r>
        <w:t xml:space="preserve">"Se presentó un error al enviar el reporte de calidad de aire: " + </w:t>
      </w:r>
      <w:proofErr w:type="spellStart"/>
      <w:r>
        <w:t>e.toString</w:t>
      </w:r>
      <w:proofErr w:type="spellEnd"/>
      <w:r>
        <w:t>());</w:t>
      </w:r>
    </w:p>
    <w:p w:rsidR="005366F8" w:rsidRPr="005366F8" w:rsidRDefault="005366F8" w:rsidP="005366F8">
      <w:pPr>
        <w:pStyle w:val="ArchivoTexto"/>
        <w:rPr>
          <w:lang w:val="en-US"/>
        </w:rPr>
      </w:pPr>
      <w:r>
        <w:t xml:space="preserve">            </w:t>
      </w:r>
      <w:r w:rsidRPr="005366F8">
        <w:rPr>
          <w:lang w:val="en-US"/>
        </w:rPr>
        <w:t>}</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"&lt;/body&gt;");</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out.println</w:t>
      </w:r>
      <w:proofErr w:type="spellEnd"/>
      <w:r w:rsidRPr="005366F8">
        <w:rPr>
          <w:lang w:val="en-US"/>
        </w:rPr>
        <w:t>(</w:t>
      </w:r>
      <w:proofErr w:type="gramEnd"/>
      <w:r w:rsidRPr="005366F8">
        <w:rPr>
          <w:lang w:val="en-US"/>
        </w:rPr>
        <w:t>"&lt;/html&gt;");</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p>
    <w:p w:rsidR="005366F8" w:rsidRPr="005366F8" w:rsidRDefault="005366F8" w:rsidP="005366F8">
      <w:pPr>
        <w:pStyle w:val="ArchivoTexto"/>
        <w:rPr>
          <w:lang w:val="en-US"/>
        </w:rPr>
      </w:pPr>
      <w:r w:rsidRPr="005366F8">
        <w:rPr>
          <w:lang w:val="en-US"/>
        </w:rPr>
        <w:t xml:space="preserve">    // &lt;editor-fold </w:t>
      </w:r>
      <w:proofErr w:type="spellStart"/>
      <w:r w:rsidRPr="005366F8">
        <w:rPr>
          <w:lang w:val="en-US"/>
        </w:rPr>
        <w:t>defaultstate</w:t>
      </w:r>
      <w:proofErr w:type="spellEnd"/>
      <w:r w:rsidRPr="005366F8">
        <w:rPr>
          <w:lang w:val="en-US"/>
        </w:rPr>
        <w:t xml:space="preserve">="collapsed" </w:t>
      </w:r>
      <w:proofErr w:type="spellStart"/>
      <w:r w:rsidRPr="005366F8">
        <w:rPr>
          <w:lang w:val="en-US"/>
        </w:rPr>
        <w:t>desc</w:t>
      </w:r>
      <w:proofErr w:type="spellEnd"/>
      <w:r w:rsidRPr="005366F8">
        <w:rPr>
          <w:lang w:val="en-US"/>
        </w:rPr>
        <w:t>="</w:t>
      </w:r>
      <w:proofErr w:type="spellStart"/>
      <w:r w:rsidRPr="005366F8">
        <w:rPr>
          <w:lang w:val="en-US"/>
        </w:rPr>
        <w:t>HttpServlet</w:t>
      </w:r>
      <w:proofErr w:type="spellEnd"/>
      <w:r w:rsidRPr="005366F8">
        <w:rPr>
          <w:lang w:val="en-US"/>
        </w:rPr>
        <w:t xml:space="preserve"> methods. Click on the + sign on the left to edit the code."&gt;</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Handles the HTTP &lt;code&gt;GET&lt;/code&gt; method.</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w:t>
      </w:r>
      <w:proofErr w:type="spellStart"/>
      <w:r w:rsidRPr="005366F8">
        <w:rPr>
          <w:lang w:val="en-US"/>
        </w:rPr>
        <w:t>param</w:t>
      </w:r>
      <w:proofErr w:type="spellEnd"/>
      <w:r w:rsidRPr="005366F8">
        <w:rPr>
          <w:lang w:val="en-US"/>
        </w:rPr>
        <w:t xml:space="preserve"> request servlet request</w:t>
      </w:r>
    </w:p>
    <w:p w:rsidR="005366F8" w:rsidRPr="005366F8" w:rsidRDefault="005366F8" w:rsidP="005366F8">
      <w:pPr>
        <w:pStyle w:val="ArchivoTexto"/>
        <w:rPr>
          <w:lang w:val="en-US"/>
        </w:rPr>
      </w:pPr>
      <w:r w:rsidRPr="005366F8">
        <w:rPr>
          <w:lang w:val="en-US"/>
        </w:rPr>
        <w:t xml:space="preserve">     * @</w:t>
      </w:r>
      <w:proofErr w:type="spellStart"/>
      <w:r w:rsidRPr="005366F8">
        <w:rPr>
          <w:lang w:val="en-US"/>
        </w:rPr>
        <w:t>param</w:t>
      </w:r>
      <w:proofErr w:type="spellEnd"/>
      <w:r w:rsidRPr="005366F8">
        <w:rPr>
          <w:lang w:val="en-US"/>
        </w:rPr>
        <w:t xml:space="preserve"> response servlet response</w:t>
      </w:r>
    </w:p>
    <w:p w:rsidR="005366F8" w:rsidRPr="005366F8" w:rsidRDefault="005366F8" w:rsidP="005366F8">
      <w:pPr>
        <w:pStyle w:val="ArchivoTexto"/>
        <w:rPr>
          <w:lang w:val="en-US"/>
        </w:rPr>
      </w:pPr>
      <w:r w:rsidRPr="005366F8">
        <w:rPr>
          <w:lang w:val="en-US"/>
        </w:rPr>
        <w:t xml:space="preserve">     * @throws </w:t>
      </w:r>
      <w:proofErr w:type="spellStart"/>
      <w:r w:rsidRPr="005366F8">
        <w:rPr>
          <w:lang w:val="en-US"/>
        </w:rPr>
        <w:t>ServletException</w:t>
      </w:r>
      <w:proofErr w:type="spellEnd"/>
      <w:r w:rsidRPr="005366F8">
        <w:rPr>
          <w:lang w:val="en-US"/>
        </w:rPr>
        <w:t xml:space="preserve"> if a servlet-specific error occurs</w:t>
      </w:r>
    </w:p>
    <w:p w:rsidR="005366F8" w:rsidRPr="005366F8" w:rsidRDefault="005366F8" w:rsidP="005366F8">
      <w:pPr>
        <w:pStyle w:val="ArchivoTexto"/>
        <w:rPr>
          <w:lang w:val="en-US"/>
        </w:rPr>
      </w:pPr>
      <w:r w:rsidRPr="005366F8">
        <w:rPr>
          <w:lang w:val="en-US"/>
        </w:rPr>
        <w:t xml:space="preserve">     * @throws </w:t>
      </w:r>
      <w:proofErr w:type="spellStart"/>
      <w:r w:rsidRPr="005366F8">
        <w:rPr>
          <w:lang w:val="en-US"/>
        </w:rPr>
        <w:t>IOException</w:t>
      </w:r>
      <w:proofErr w:type="spellEnd"/>
      <w:r w:rsidRPr="005366F8">
        <w:rPr>
          <w:lang w:val="en-US"/>
        </w:rPr>
        <w:t xml:space="preserve"> if an I/O error occurs</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@Override</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protected</w:t>
      </w:r>
      <w:proofErr w:type="gramEnd"/>
      <w:r w:rsidRPr="005366F8">
        <w:rPr>
          <w:lang w:val="en-US"/>
        </w:rPr>
        <w:t xml:space="preserve"> void </w:t>
      </w:r>
      <w:proofErr w:type="spellStart"/>
      <w:r w:rsidRPr="005366F8">
        <w:rPr>
          <w:lang w:val="en-US"/>
        </w:rPr>
        <w:t>doGet</w:t>
      </w:r>
      <w:proofErr w:type="spellEnd"/>
      <w:r w:rsidRPr="005366F8">
        <w:rPr>
          <w:lang w:val="en-US"/>
        </w:rPr>
        <w:t>(</w:t>
      </w:r>
      <w:proofErr w:type="spellStart"/>
      <w:r w:rsidRPr="005366F8">
        <w:rPr>
          <w:lang w:val="en-US"/>
        </w:rPr>
        <w:t>HttpServletRequest</w:t>
      </w:r>
      <w:proofErr w:type="spellEnd"/>
      <w:r w:rsidRPr="005366F8">
        <w:rPr>
          <w:lang w:val="en-US"/>
        </w:rPr>
        <w:t xml:space="preserve"> request, </w:t>
      </w:r>
      <w:proofErr w:type="spellStart"/>
      <w:r w:rsidRPr="005366F8">
        <w:rPr>
          <w:lang w:val="en-US"/>
        </w:rPr>
        <w:t>HttpServletResponse</w:t>
      </w:r>
      <w:proofErr w:type="spellEnd"/>
      <w:r w:rsidRPr="005366F8">
        <w:rPr>
          <w:lang w:val="en-US"/>
        </w:rPr>
        <w:t xml:space="preserve"> response)</w:t>
      </w:r>
    </w:p>
    <w:p w:rsidR="005366F8" w:rsidRPr="005366F8" w:rsidRDefault="005366F8" w:rsidP="005366F8">
      <w:pPr>
        <w:pStyle w:val="ArchivoTexto"/>
        <w:rPr>
          <w:lang w:val="en-US"/>
        </w:rPr>
      </w:pPr>
      <w:r w:rsidRPr="005366F8">
        <w:rPr>
          <w:lang w:val="en-US"/>
        </w:rPr>
        <w:t xml:space="preserve">            throws </w:t>
      </w:r>
      <w:proofErr w:type="spellStart"/>
      <w:r w:rsidRPr="005366F8">
        <w:rPr>
          <w:lang w:val="en-US"/>
        </w:rPr>
        <w:t>ServletException</w:t>
      </w:r>
      <w:proofErr w:type="spellEnd"/>
      <w:r w:rsidRPr="005366F8">
        <w:rPr>
          <w:lang w:val="en-US"/>
        </w:rPr>
        <w:t xml:space="preserve">, </w:t>
      </w:r>
      <w:proofErr w:type="spellStart"/>
      <w:r w:rsidRPr="005366F8">
        <w:rPr>
          <w:lang w:val="en-US"/>
        </w:rPr>
        <w:t>IOException</w:t>
      </w:r>
      <w:proofErr w:type="spellEnd"/>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processRequest</w:t>
      </w:r>
      <w:proofErr w:type="spellEnd"/>
      <w:r w:rsidRPr="005366F8">
        <w:rPr>
          <w:lang w:val="en-US"/>
        </w:rPr>
        <w:t>(</w:t>
      </w:r>
      <w:proofErr w:type="gramEnd"/>
      <w:r w:rsidRPr="005366F8">
        <w:rPr>
          <w:lang w:val="en-US"/>
        </w:rPr>
        <w:t>request, response);</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Handles the HTTP &lt;code&gt;POST&lt;/code&gt; method.</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w:t>
      </w:r>
      <w:proofErr w:type="spellStart"/>
      <w:r w:rsidRPr="005366F8">
        <w:rPr>
          <w:lang w:val="en-US"/>
        </w:rPr>
        <w:t>param</w:t>
      </w:r>
      <w:proofErr w:type="spellEnd"/>
      <w:r w:rsidRPr="005366F8">
        <w:rPr>
          <w:lang w:val="en-US"/>
        </w:rPr>
        <w:t xml:space="preserve"> request servlet request</w:t>
      </w:r>
    </w:p>
    <w:p w:rsidR="005366F8" w:rsidRPr="005366F8" w:rsidRDefault="005366F8" w:rsidP="005366F8">
      <w:pPr>
        <w:pStyle w:val="ArchivoTexto"/>
        <w:rPr>
          <w:lang w:val="en-US"/>
        </w:rPr>
      </w:pPr>
      <w:r w:rsidRPr="005366F8">
        <w:rPr>
          <w:lang w:val="en-US"/>
        </w:rPr>
        <w:t xml:space="preserve">     * @</w:t>
      </w:r>
      <w:proofErr w:type="spellStart"/>
      <w:r w:rsidRPr="005366F8">
        <w:rPr>
          <w:lang w:val="en-US"/>
        </w:rPr>
        <w:t>param</w:t>
      </w:r>
      <w:proofErr w:type="spellEnd"/>
      <w:r w:rsidRPr="005366F8">
        <w:rPr>
          <w:lang w:val="en-US"/>
        </w:rPr>
        <w:t xml:space="preserve"> response servlet response</w:t>
      </w:r>
    </w:p>
    <w:p w:rsidR="005366F8" w:rsidRPr="005366F8" w:rsidRDefault="005366F8" w:rsidP="005366F8">
      <w:pPr>
        <w:pStyle w:val="ArchivoTexto"/>
        <w:rPr>
          <w:lang w:val="en-US"/>
        </w:rPr>
      </w:pPr>
      <w:r w:rsidRPr="005366F8">
        <w:rPr>
          <w:lang w:val="en-US"/>
        </w:rPr>
        <w:t xml:space="preserve">     * @throws </w:t>
      </w:r>
      <w:proofErr w:type="spellStart"/>
      <w:r w:rsidRPr="005366F8">
        <w:rPr>
          <w:lang w:val="en-US"/>
        </w:rPr>
        <w:t>ServletException</w:t>
      </w:r>
      <w:proofErr w:type="spellEnd"/>
      <w:r w:rsidRPr="005366F8">
        <w:rPr>
          <w:lang w:val="en-US"/>
        </w:rPr>
        <w:t xml:space="preserve"> if a servlet-specific error occurs</w:t>
      </w:r>
    </w:p>
    <w:p w:rsidR="005366F8" w:rsidRPr="005366F8" w:rsidRDefault="005366F8" w:rsidP="005366F8">
      <w:pPr>
        <w:pStyle w:val="ArchivoTexto"/>
        <w:rPr>
          <w:lang w:val="en-US"/>
        </w:rPr>
      </w:pPr>
      <w:r w:rsidRPr="005366F8">
        <w:rPr>
          <w:lang w:val="en-US"/>
        </w:rPr>
        <w:t xml:space="preserve">     * @throws </w:t>
      </w:r>
      <w:proofErr w:type="spellStart"/>
      <w:r w:rsidRPr="005366F8">
        <w:rPr>
          <w:lang w:val="en-US"/>
        </w:rPr>
        <w:t>IOException</w:t>
      </w:r>
      <w:proofErr w:type="spellEnd"/>
      <w:r w:rsidRPr="005366F8">
        <w:rPr>
          <w:lang w:val="en-US"/>
        </w:rPr>
        <w:t xml:space="preserve"> if an I/O error occurs</w:t>
      </w:r>
    </w:p>
    <w:p w:rsidR="005366F8" w:rsidRDefault="005366F8" w:rsidP="005366F8">
      <w:pPr>
        <w:pStyle w:val="ArchivoTexto"/>
      </w:pPr>
      <w:r w:rsidRPr="005366F8">
        <w:rPr>
          <w:lang w:val="en-US"/>
        </w:rPr>
        <w:t xml:space="preserve">     </w:t>
      </w:r>
      <w:r>
        <w:t>*/</w:t>
      </w:r>
    </w:p>
    <w:p w:rsidR="005366F8" w:rsidRPr="005366F8" w:rsidRDefault="005366F8" w:rsidP="005366F8">
      <w:pPr>
        <w:pStyle w:val="ArchivoTexto"/>
        <w:rPr>
          <w:lang w:val="en-US"/>
        </w:rPr>
      </w:pPr>
      <w:r w:rsidRPr="005366F8">
        <w:rPr>
          <w:lang w:val="en-US"/>
        </w:rPr>
        <w:t xml:space="preserve">    @Override</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protected</w:t>
      </w:r>
      <w:proofErr w:type="gramEnd"/>
      <w:r w:rsidRPr="005366F8">
        <w:rPr>
          <w:lang w:val="en-US"/>
        </w:rPr>
        <w:t xml:space="preserve"> void </w:t>
      </w:r>
      <w:proofErr w:type="spellStart"/>
      <w:r w:rsidRPr="005366F8">
        <w:rPr>
          <w:lang w:val="en-US"/>
        </w:rPr>
        <w:t>doPost</w:t>
      </w:r>
      <w:proofErr w:type="spellEnd"/>
      <w:r w:rsidRPr="005366F8">
        <w:rPr>
          <w:lang w:val="en-US"/>
        </w:rPr>
        <w:t>(</w:t>
      </w:r>
      <w:proofErr w:type="spellStart"/>
      <w:r w:rsidRPr="005366F8">
        <w:rPr>
          <w:lang w:val="en-US"/>
        </w:rPr>
        <w:t>HttpServletRequest</w:t>
      </w:r>
      <w:proofErr w:type="spellEnd"/>
      <w:r w:rsidRPr="005366F8">
        <w:rPr>
          <w:lang w:val="en-US"/>
        </w:rPr>
        <w:t xml:space="preserve"> request, </w:t>
      </w:r>
      <w:proofErr w:type="spellStart"/>
      <w:r w:rsidRPr="005366F8">
        <w:rPr>
          <w:lang w:val="en-US"/>
        </w:rPr>
        <w:t>HttpServletResponse</w:t>
      </w:r>
      <w:proofErr w:type="spellEnd"/>
      <w:r w:rsidRPr="005366F8">
        <w:rPr>
          <w:lang w:val="en-US"/>
        </w:rPr>
        <w:t xml:space="preserve"> response)</w:t>
      </w:r>
    </w:p>
    <w:p w:rsidR="005366F8" w:rsidRPr="005366F8" w:rsidRDefault="005366F8" w:rsidP="005366F8">
      <w:pPr>
        <w:pStyle w:val="ArchivoTexto"/>
        <w:rPr>
          <w:lang w:val="en-US"/>
        </w:rPr>
      </w:pPr>
      <w:r w:rsidRPr="005366F8">
        <w:rPr>
          <w:lang w:val="en-US"/>
        </w:rPr>
        <w:t xml:space="preserve">            throws </w:t>
      </w:r>
      <w:proofErr w:type="spellStart"/>
      <w:r w:rsidRPr="005366F8">
        <w:rPr>
          <w:lang w:val="en-US"/>
        </w:rPr>
        <w:t>ServletException</w:t>
      </w:r>
      <w:proofErr w:type="spellEnd"/>
      <w:r w:rsidRPr="005366F8">
        <w:rPr>
          <w:lang w:val="en-US"/>
        </w:rPr>
        <w:t xml:space="preserve">, </w:t>
      </w:r>
      <w:proofErr w:type="spellStart"/>
      <w:r w:rsidRPr="005366F8">
        <w:rPr>
          <w:lang w:val="en-US"/>
        </w:rPr>
        <w:t>IOException</w:t>
      </w:r>
      <w:proofErr w:type="spellEnd"/>
      <w:r w:rsidRPr="005366F8">
        <w:rPr>
          <w:lang w:val="en-US"/>
        </w:rPr>
        <w:t xml:space="preserve"> {</w:t>
      </w:r>
    </w:p>
    <w:p w:rsidR="005366F8" w:rsidRPr="005366F8" w:rsidRDefault="005366F8" w:rsidP="005366F8">
      <w:pPr>
        <w:pStyle w:val="ArchivoTexto"/>
        <w:rPr>
          <w:lang w:val="en-US"/>
        </w:rPr>
      </w:pPr>
      <w:r w:rsidRPr="005366F8">
        <w:rPr>
          <w:lang w:val="en-US"/>
        </w:rPr>
        <w:t xml:space="preserve">        </w:t>
      </w:r>
      <w:proofErr w:type="spellStart"/>
      <w:proofErr w:type="gramStart"/>
      <w:r w:rsidRPr="005366F8">
        <w:rPr>
          <w:lang w:val="en-US"/>
        </w:rPr>
        <w:t>processRequest</w:t>
      </w:r>
      <w:proofErr w:type="spellEnd"/>
      <w:r w:rsidRPr="005366F8">
        <w:rPr>
          <w:lang w:val="en-US"/>
        </w:rPr>
        <w:t>(</w:t>
      </w:r>
      <w:proofErr w:type="gramEnd"/>
      <w:r w:rsidRPr="005366F8">
        <w:rPr>
          <w:lang w:val="en-US"/>
        </w:rPr>
        <w:t>request, response);</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Returns a short description of the servlet.</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 @return a String containing servlet description</w:t>
      </w:r>
    </w:p>
    <w:p w:rsidR="005366F8" w:rsidRPr="005366F8" w:rsidRDefault="005366F8" w:rsidP="005366F8">
      <w:pPr>
        <w:pStyle w:val="ArchivoTexto"/>
        <w:rPr>
          <w:lang w:val="en-US"/>
        </w:rPr>
      </w:pPr>
      <w:r w:rsidRPr="005366F8">
        <w:rPr>
          <w:lang w:val="en-US"/>
        </w:rPr>
        <w:t xml:space="preserve">     */</w:t>
      </w:r>
    </w:p>
    <w:p w:rsidR="005366F8" w:rsidRPr="005366F8" w:rsidRDefault="005366F8" w:rsidP="005366F8">
      <w:pPr>
        <w:pStyle w:val="ArchivoTexto"/>
        <w:rPr>
          <w:lang w:val="en-US"/>
        </w:rPr>
      </w:pPr>
      <w:r w:rsidRPr="005366F8">
        <w:rPr>
          <w:lang w:val="en-US"/>
        </w:rPr>
        <w:t xml:space="preserve">    @Override</w:t>
      </w:r>
    </w:p>
    <w:p w:rsidR="005366F8" w:rsidRPr="005366F8" w:rsidRDefault="005366F8" w:rsidP="005366F8">
      <w:pPr>
        <w:pStyle w:val="ArchivoTexto"/>
        <w:rPr>
          <w:lang w:val="en-US"/>
        </w:rPr>
      </w:pPr>
      <w:r w:rsidRPr="005366F8">
        <w:rPr>
          <w:lang w:val="en-US"/>
        </w:rPr>
        <w:t xml:space="preserve">    </w:t>
      </w:r>
      <w:proofErr w:type="gramStart"/>
      <w:r w:rsidRPr="005366F8">
        <w:rPr>
          <w:lang w:val="en-US"/>
        </w:rPr>
        <w:t>public</w:t>
      </w:r>
      <w:proofErr w:type="gramEnd"/>
      <w:r w:rsidRPr="005366F8">
        <w:rPr>
          <w:lang w:val="en-US"/>
        </w:rPr>
        <w:t xml:space="preserve"> String </w:t>
      </w:r>
      <w:proofErr w:type="spellStart"/>
      <w:r w:rsidRPr="005366F8">
        <w:rPr>
          <w:lang w:val="en-US"/>
        </w:rPr>
        <w:t>getServletInfo</w:t>
      </w:r>
      <w:proofErr w:type="spellEnd"/>
      <w:r w:rsidRPr="005366F8">
        <w:rPr>
          <w:lang w:val="en-US"/>
        </w:rPr>
        <w:t>() {</w:t>
      </w:r>
    </w:p>
    <w:p w:rsidR="005366F8" w:rsidRPr="005366F8" w:rsidRDefault="005366F8" w:rsidP="005366F8">
      <w:pPr>
        <w:pStyle w:val="ArchivoTexto"/>
        <w:rPr>
          <w:lang w:val="en-US"/>
        </w:rPr>
      </w:pPr>
      <w:r w:rsidRPr="005366F8">
        <w:rPr>
          <w:lang w:val="en-US"/>
        </w:rPr>
        <w:t xml:space="preserve">        return "Short description";</w:t>
      </w:r>
    </w:p>
    <w:p w:rsidR="005366F8" w:rsidRDefault="005366F8" w:rsidP="005366F8">
      <w:pPr>
        <w:pStyle w:val="ArchivoTexto"/>
      </w:pPr>
      <w:r w:rsidRPr="005366F8">
        <w:rPr>
          <w:lang w:val="en-US"/>
        </w:rPr>
        <w:t xml:space="preserve">    </w:t>
      </w:r>
      <w:r>
        <w:t>}// &lt;/</w:t>
      </w:r>
      <w:proofErr w:type="gramStart"/>
      <w:r>
        <w:t>editor-</w:t>
      </w:r>
      <w:proofErr w:type="spellStart"/>
      <w:r>
        <w:t>fold</w:t>
      </w:r>
      <w:proofErr w:type="spellEnd"/>
      <w:proofErr w:type="gramEnd"/>
      <w:r>
        <w:t>&gt;</w:t>
      </w:r>
    </w:p>
    <w:p w:rsidR="005366F8" w:rsidRDefault="005366F8" w:rsidP="005366F8">
      <w:pPr>
        <w:pStyle w:val="ArchivoTexto"/>
      </w:pPr>
    </w:p>
    <w:p w:rsidR="005366F8" w:rsidRPr="00AA2F01" w:rsidRDefault="005366F8" w:rsidP="005366F8">
      <w:pPr>
        <w:pStyle w:val="ArchivoTexto"/>
      </w:pPr>
      <w:r>
        <w:t>}</w:t>
      </w:r>
    </w:p>
    <w:p w:rsidR="005366F8" w:rsidRDefault="005366F8" w:rsidP="005366F8">
      <w:pPr>
        <w:spacing w:after="200" w:line="276" w:lineRule="auto"/>
      </w:pPr>
    </w:p>
    <w:p w:rsidR="005366F8" w:rsidRDefault="005366F8" w:rsidP="005366F8">
      <w:pPr>
        <w:spacing w:after="200" w:line="276" w:lineRule="auto"/>
      </w:pPr>
      <w:r>
        <w:t>De este código es de resaltar varias cosas:</w:t>
      </w:r>
    </w:p>
    <w:p w:rsidR="005366F8" w:rsidRDefault="005366F8" w:rsidP="005366F8">
      <w:pPr>
        <w:spacing w:after="200" w:line="276" w:lineRule="auto"/>
      </w:pPr>
      <w:r>
        <w:t xml:space="preserve">En al </w:t>
      </w:r>
      <w:proofErr w:type="spellStart"/>
      <w:r>
        <w:t>gunos</w:t>
      </w:r>
      <w:proofErr w:type="spellEnd"/>
      <w:r>
        <w:t xml:space="preserve"> casos fue necesario poner una L, o D en los parámetros de definición de los atributos par indicarle al </w:t>
      </w:r>
      <w:proofErr w:type="spellStart"/>
      <w:r>
        <w:t>complador</w:t>
      </w:r>
      <w:proofErr w:type="spellEnd"/>
      <w:r>
        <w:t xml:space="preserve"> de que se trata de un entero largo o un doble.</w:t>
      </w:r>
    </w:p>
    <w:p w:rsidR="005366F8" w:rsidRDefault="005366F8" w:rsidP="005366F8">
      <w:pPr>
        <w:spacing w:after="200" w:line="276" w:lineRule="auto"/>
      </w:pPr>
      <w:r>
        <w:t>Para saber qué datos y valores especificar para cada parámetro, se consulta el anexo técnico que especifica los valores válidos para cada variable de este método o, alternativamente la clase OeCalidadAire.java.</w:t>
      </w:r>
    </w:p>
    <w:p w:rsidR="005366F8" w:rsidRDefault="005366F8">
      <w:pPr>
        <w:spacing w:after="200" w:line="276" w:lineRule="auto"/>
        <w:rPr>
          <w:b/>
          <w:color w:val="775F55" w:themeColor="text2"/>
          <w:spacing w:val="10"/>
          <w:szCs w:val="26"/>
        </w:rPr>
      </w:pPr>
      <w:r>
        <w:br w:type="page"/>
      </w:r>
    </w:p>
    <w:p w:rsidR="002B53C8" w:rsidRDefault="002B53C8" w:rsidP="002B53C8">
      <w:pPr>
        <w:pStyle w:val="Ttulo5"/>
      </w:pPr>
      <w:r>
        <w:lastRenderedPageBreak/>
        <w:t>Paso 4: lanzar aplicación web</w:t>
      </w:r>
    </w:p>
    <w:p w:rsidR="002B53C8" w:rsidRDefault="002B53C8" w:rsidP="002B53C8"/>
    <w:p w:rsidR="002B53C8" w:rsidRPr="00647221" w:rsidRDefault="002B53C8" w:rsidP="002B53C8">
      <w:proofErr w:type="spellStart"/>
      <w:r>
        <w:t>Netbeans</w:t>
      </w:r>
      <w:proofErr w:type="spellEnd"/>
      <w:r>
        <w:t xml:space="preserve"> viene por defecto con el servicio de </w:t>
      </w:r>
      <w:proofErr w:type="spellStart"/>
      <w:r>
        <w:t>GlassFish</w:t>
      </w:r>
      <w:proofErr w:type="spellEnd"/>
      <w:r>
        <w:t xml:space="preserve"> Server que nos permite desplegar y visualizar nuestra aplicación web.  Será decisión de cada autoridad ambiental elegir y configurar el servidor de aplicaciones que prefiera. Solo tenemos que dar clic en el botón de iniciar que se encuentra en la parte superior:</w:t>
      </w:r>
    </w:p>
    <w:p w:rsidR="002B53C8" w:rsidRDefault="002B53C8" w:rsidP="002B53C8">
      <w:r w:rsidRPr="00877E70">
        <w:rPr>
          <w:noProof/>
        </w:rPr>
        <w:drawing>
          <wp:inline distT="0" distB="0" distL="0" distR="0" wp14:anchorId="3F4C1727" wp14:editId="65211001">
            <wp:extent cx="1238423" cy="876422"/>
            <wp:effectExtent l="57150" t="76200" r="133350" b="1143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38423" cy="876422"/>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r>
        <w:t xml:space="preserve">Esperamos a que el servicio de </w:t>
      </w:r>
      <w:proofErr w:type="spellStart"/>
      <w:r>
        <w:t>glassfish</w:t>
      </w:r>
      <w:proofErr w:type="spellEnd"/>
      <w:r>
        <w:t xml:space="preserve"> acabe de iniciar.</w:t>
      </w:r>
    </w:p>
    <w:p w:rsidR="002B53C8" w:rsidRDefault="002B53C8" w:rsidP="002B53C8">
      <w:r>
        <w:rPr>
          <w:noProof/>
        </w:rPr>
        <w:drawing>
          <wp:inline distT="0" distB="0" distL="0" distR="0" wp14:anchorId="406FD23A" wp14:editId="1CE0C913">
            <wp:extent cx="6227445" cy="1591945"/>
            <wp:effectExtent l="57150" t="76200" r="135255" b="1225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27445" cy="159194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pPr>
        <w:rPr>
          <w:color w:val="7F7F7F" w:themeColor="text1" w:themeTint="80"/>
        </w:rPr>
      </w:pPr>
      <w:r w:rsidRPr="00FD0EF0">
        <w:rPr>
          <w:color w:val="7F7F7F" w:themeColor="text1" w:themeTint="80"/>
        </w:rPr>
        <w:t xml:space="preserve">Si sale un error diciendo que la aplicación </w:t>
      </w:r>
      <w:proofErr w:type="spellStart"/>
      <w:r w:rsidRPr="00FD0EF0">
        <w:rPr>
          <w:color w:val="7F7F7F" w:themeColor="text1" w:themeTint="80"/>
        </w:rPr>
        <w:t>ClienteWSAir</w:t>
      </w:r>
      <w:r>
        <w:rPr>
          <w:color w:val="7F7F7F" w:themeColor="text1" w:themeTint="80"/>
        </w:rPr>
        <w:t>e</w:t>
      </w:r>
      <w:proofErr w:type="spellEnd"/>
      <w:r>
        <w:rPr>
          <w:color w:val="7F7F7F" w:themeColor="text1" w:themeTint="80"/>
        </w:rPr>
        <w:t xml:space="preserve"> no se pudo desplegar (</w:t>
      </w:r>
      <w:proofErr w:type="spellStart"/>
      <w:r>
        <w:rPr>
          <w:color w:val="7F7F7F" w:themeColor="text1" w:themeTint="80"/>
        </w:rPr>
        <w:t>deploy</w:t>
      </w:r>
      <w:proofErr w:type="spellEnd"/>
      <w:r>
        <w:rPr>
          <w:color w:val="7F7F7F" w:themeColor="text1" w:themeTint="80"/>
        </w:rPr>
        <w:t>):</w:t>
      </w:r>
    </w:p>
    <w:p w:rsidR="002B53C8" w:rsidRDefault="002B53C8" w:rsidP="002B53C8">
      <w:pPr>
        <w:rPr>
          <w:color w:val="7F7F7F" w:themeColor="text1" w:themeTint="80"/>
        </w:rPr>
      </w:pPr>
      <w:r>
        <w:rPr>
          <w:noProof/>
        </w:rPr>
        <w:drawing>
          <wp:inline distT="0" distB="0" distL="0" distR="0" wp14:anchorId="768E94BF" wp14:editId="56ED6217">
            <wp:extent cx="6227445" cy="2480569"/>
            <wp:effectExtent l="57150" t="76200" r="135255" b="1104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227445" cy="2480569"/>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pPr>
        <w:spacing w:after="200" w:line="276" w:lineRule="auto"/>
        <w:rPr>
          <w:color w:val="7F7F7F" w:themeColor="text1" w:themeTint="80"/>
        </w:rPr>
      </w:pPr>
      <w:r>
        <w:rPr>
          <w:color w:val="7F7F7F" w:themeColor="text1" w:themeTint="80"/>
        </w:rPr>
        <w:br w:type="page"/>
      </w:r>
    </w:p>
    <w:p w:rsidR="002B53C8" w:rsidRDefault="002B53C8" w:rsidP="002B53C8">
      <w:pPr>
        <w:rPr>
          <w:color w:val="7F7F7F" w:themeColor="text1" w:themeTint="80"/>
        </w:rPr>
      </w:pPr>
      <w:r w:rsidRPr="00FD0EF0">
        <w:rPr>
          <w:color w:val="7F7F7F" w:themeColor="text1" w:themeTint="80"/>
        </w:rPr>
        <w:lastRenderedPageBreak/>
        <w:t xml:space="preserve"> y pone como causa que el archivo </w:t>
      </w:r>
      <w:proofErr w:type="spellStart"/>
      <w:r w:rsidRPr="00FD0EF0">
        <w:rPr>
          <w:color w:val="7F7F7F" w:themeColor="text1" w:themeTint="80"/>
        </w:rPr>
        <w:t>WSCalidad.wsdl</w:t>
      </w:r>
      <w:proofErr w:type="spellEnd"/>
      <w:r w:rsidRPr="00FD0EF0">
        <w:rPr>
          <w:color w:val="7F7F7F" w:themeColor="text1" w:themeTint="80"/>
        </w:rPr>
        <w:t xml:space="preserve"> </w:t>
      </w:r>
      <w:r>
        <w:rPr>
          <w:color w:val="7F7F7F" w:themeColor="text1" w:themeTint="80"/>
        </w:rPr>
        <w:t>no se encuentra en cierta ruta:</w:t>
      </w:r>
    </w:p>
    <w:p w:rsidR="002B53C8" w:rsidRDefault="002B53C8" w:rsidP="002B53C8">
      <w:pPr>
        <w:rPr>
          <w:color w:val="7F7F7F" w:themeColor="text1" w:themeTint="80"/>
        </w:rPr>
      </w:pPr>
      <w:r>
        <w:rPr>
          <w:noProof/>
        </w:rPr>
        <w:drawing>
          <wp:inline distT="0" distB="0" distL="0" distR="0" wp14:anchorId="6BD8EC30" wp14:editId="7BE9D37D">
            <wp:extent cx="6197600" cy="2468683"/>
            <wp:effectExtent l="57150" t="76200" r="127000" b="1225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202574" cy="2470664"/>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Pr="00FD0EF0" w:rsidRDefault="002B53C8" w:rsidP="002B53C8">
      <w:pPr>
        <w:rPr>
          <w:color w:val="7F7F7F" w:themeColor="text1" w:themeTint="80"/>
        </w:rPr>
      </w:pPr>
      <w:r w:rsidRPr="00FD0EF0">
        <w:rPr>
          <w:color w:val="7F7F7F" w:themeColor="text1" w:themeTint="80"/>
        </w:rPr>
        <w:t xml:space="preserve">entonces procedemos a copiar el archivo </w:t>
      </w:r>
      <w:proofErr w:type="spellStart"/>
      <w:r w:rsidR="00775251" w:rsidRPr="00775251">
        <w:rPr>
          <w:color w:val="7F7F7F" w:themeColor="text1" w:themeTint="80"/>
        </w:rPr>
        <w:t>WS_IDEAM_RUA_RegistrarCalidadAire.wsdl</w:t>
      </w:r>
      <w:proofErr w:type="spellEnd"/>
      <w:r w:rsidRPr="00FD0EF0">
        <w:rPr>
          <w:color w:val="7F7F7F" w:themeColor="text1" w:themeTint="80"/>
        </w:rPr>
        <w:t xml:space="preserve"> desde la ruta (reemplazar c:\AppSiac por la ruta que haya elegido en su computador para ubicar la aplicación) C:\AppSiac\ClienteWS</w:t>
      </w:r>
      <w:r w:rsidR="00775251">
        <w:rPr>
          <w:color w:val="7F7F7F" w:themeColor="text1" w:themeTint="80"/>
        </w:rPr>
        <w:t>_SIS</w:t>
      </w:r>
      <w:r w:rsidRPr="00FD0EF0">
        <w:rPr>
          <w:color w:val="7F7F7F" w:themeColor="text1" w:themeTint="80"/>
        </w:rPr>
        <w:t>AIRE\build\web\WEB-INF\wsdl\</w:t>
      </w:r>
      <w:r w:rsidR="00775251" w:rsidRPr="00775251">
        <w:rPr>
          <w:color w:val="7F7F7F" w:themeColor="text1" w:themeTint="80"/>
        </w:rPr>
        <w:t>WSRegistrarCalidadAire</w:t>
      </w:r>
      <w:r w:rsidRPr="00FD0EF0">
        <w:rPr>
          <w:color w:val="7F7F7F" w:themeColor="text1" w:themeTint="80"/>
        </w:rPr>
        <w:t>\</w:t>
      </w:r>
      <w:r w:rsidR="00775251" w:rsidRPr="00775251">
        <w:t xml:space="preserve"> </w:t>
      </w:r>
      <w:r w:rsidR="00775251" w:rsidRPr="00775251">
        <w:rPr>
          <w:color w:val="7F7F7F" w:themeColor="text1" w:themeTint="80"/>
        </w:rPr>
        <w:t>172.16.1.30_8080</w:t>
      </w:r>
      <w:r w:rsidRPr="00FD0EF0">
        <w:rPr>
          <w:color w:val="7F7F7F" w:themeColor="text1" w:themeTint="80"/>
        </w:rPr>
        <w:t>\Aire-SIAC-web-1.0 a la ruta C:\AppSiac\</w:t>
      </w:r>
      <w:r w:rsidR="001B4205" w:rsidRPr="00FD0EF0">
        <w:rPr>
          <w:color w:val="7F7F7F" w:themeColor="text1" w:themeTint="80"/>
        </w:rPr>
        <w:t>ClienteWS</w:t>
      </w:r>
      <w:r w:rsidR="001B4205">
        <w:rPr>
          <w:color w:val="7F7F7F" w:themeColor="text1" w:themeTint="80"/>
        </w:rPr>
        <w:t>_SIS</w:t>
      </w:r>
      <w:r w:rsidR="001B4205" w:rsidRPr="00FD0EF0">
        <w:rPr>
          <w:color w:val="7F7F7F" w:themeColor="text1" w:themeTint="80"/>
        </w:rPr>
        <w:t>AIRE</w:t>
      </w:r>
      <w:r w:rsidRPr="00FD0EF0">
        <w:rPr>
          <w:color w:val="7F7F7F" w:themeColor="text1" w:themeTint="80"/>
        </w:rPr>
        <w:t xml:space="preserve">\build\web\WEB-INF\wsdl\WSCalidad y lo renombramos a </w:t>
      </w:r>
      <w:proofErr w:type="spellStart"/>
      <w:r w:rsidR="001B4205" w:rsidRPr="00775251">
        <w:rPr>
          <w:color w:val="7F7F7F" w:themeColor="text1" w:themeTint="80"/>
        </w:rPr>
        <w:t>WSRegistrarCalidadAire</w:t>
      </w:r>
      <w:r w:rsidRPr="00FD0EF0">
        <w:rPr>
          <w:color w:val="7F7F7F" w:themeColor="text1" w:themeTint="80"/>
        </w:rPr>
        <w:t>.wsdl</w:t>
      </w:r>
      <w:proofErr w:type="spellEnd"/>
      <w:r w:rsidRPr="00FD0EF0">
        <w:rPr>
          <w:color w:val="7F7F7F" w:themeColor="text1" w:themeTint="80"/>
        </w:rPr>
        <w:t>:</w:t>
      </w:r>
    </w:p>
    <w:p w:rsidR="002B53C8" w:rsidRPr="00FD0EF0" w:rsidRDefault="002B53C8" w:rsidP="002B53C8">
      <w:pPr>
        <w:rPr>
          <w:color w:val="7F7F7F" w:themeColor="text1" w:themeTint="80"/>
        </w:rPr>
      </w:pPr>
      <w:r w:rsidRPr="00FD0EF0">
        <w:rPr>
          <w:noProof/>
          <w:color w:val="7F7F7F" w:themeColor="text1" w:themeTint="80"/>
        </w:rPr>
        <w:drawing>
          <wp:inline distT="0" distB="0" distL="0" distR="0" wp14:anchorId="54634B89" wp14:editId="00559A9E">
            <wp:extent cx="6044983" cy="1227455"/>
            <wp:effectExtent l="57150" t="76200" r="127635" b="1060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044983" cy="122745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pPr>
        <w:rPr>
          <w:color w:val="7F7F7F" w:themeColor="text1" w:themeTint="80"/>
        </w:rPr>
      </w:pPr>
      <w:r>
        <w:rPr>
          <w:color w:val="7F7F7F" w:themeColor="text1" w:themeTint="80"/>
        </w:rPr>
        <w:t xml:space="preserve">Detenemos el servicio de </w:t>
      </w:r>
      <w:proofErr w:type="spellStart"/>
      <w:r>
        <w:rPr>
          <w:color w:val="7F7F7F" w:themeColor="text1" w:themeTint="80"/>
        </w:rPr>
        <w:t>GlassFish</w:t>
      </w:r>
      <w:proofErr w:type="spellEnd"/>
      <w:r>
        <w:rPr>
          <w:color w:val="7F7F7F" w:themeColor="text1" w:themeTint="80"/>
        </w:rPr>
        <w:t xml:space="preserve"> dando clic en el botón cuadrado rojo: </w:t>
      </w:r>
    </w:p>
    <w:p w:rsidR="002B53C8" w:rsidRDefault="002B53C8" w:rsidP="002B53C8">
      <w:pPr>
        <w:rPr>
          <w:color w:val="7F7F7F" w:themeColor="text1" w:themeTint="80"/>
        </w:rPr>
      </w:pPr>
      <w:r>
        <w:rPr>
          <w:noProof/>
        </w:rPr>
        <w:drawing>
          <wp:inline distT="0" distB="0" distL="0" distR="0" wp14:anchorId="6F195CB0" wp14:editId="3B05BC1B">
            <wp:extent cx="3457143" cy="1228571"/>
            <wp:effectExtent l="57150" t="76200" r="124460" b="1054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57143" cy="1228571"/>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pPr>
        <w:spacing w:after="200" w:line="276" w:lineRule="auto"/>
        <w:rPr>
          <w:color w:val="7F7F7F" w:themeColor="text1" w:themeTint="80"/>
        </w:rPr>
      </w:pPr>
      <w:r>
        <w:rPr>
          <w:color w:val="7F7F7F" w:themeColor="text1" w:themeTint="80"/>
        </w:rPr>
        <w:br w:type="page"/>
      </w:r>
    </w:p>
    <w:p w:rsidR="002B53C8" w:rsidRDefault="002B53C8" w:rsidP="002B53C8">
      <w:pPr>
        <w:rPr>
          <w:color w:val="7F7F7F" w:themeColor="text1" w:themeTint="80"/>
        </w:rPr>
      </w:pPr>
      <w:r>
        <w:rPr>
          <w:color w:val="7F7F7F" w:themeColor="text1" w:themeTint="80"/>
        </w:rPr>
        <w:lastRenderedPageBreak/>
        <w:t>V</w:t>
      </w:r>
      <w:r w:rsidRPr="00FD0EF0">
        <w:rPr>
          <w:color w:val="7F7F7F" w:themeColor="text1" w:themeTint="80"/>
        </w:rPr>
        <w:t>olvemos a dar clic en el botón verde para ejecutar</w:t>
      </w:r>
      <w:r>
        <w:rPr>
          <w:color w:val="7F7F7F" w:themeColor="text1" w:themeTint="80"/>
        </w:rPr>
        <w:t xml:space="preserve"> el proyecto</w:t>
      </w:r>
      <w:r w:rsidR="001B4205">
        <w:rPr>
          <w:color w:val="7F7F7F" w:themeColor="text1" w:themeTint="80"/>
        </w:rPr>
        <w:t>.  Debería aparecer BUILD SUCCESFUL:</w:t>
      </w:r>
    </w:p>
    <w:p w:rsidR="002B53C8" w:rsidRPr="00FD0EF0" w:rsidRDefault="002B53C8" w:rsidP="002B53C8">
      <w:pPr>
        <w:rPr>
          <w:color w:val="7F7F7F" w:themeColor="text1" w:themeTint="80"/>
        </w:rPr>
      </w:pPr>
      <w:r>
        <w:rPr>
          <w:noProof/>
        </w:rPr>
        <w:drawing>
          <wp:inline distT="0" distB="0" distL="0" distR="0" wp14:anchorId="660E3CE3" wp14:editId="4B42AB94">
            <wp:extent cx="6062134" cy="2649377"/>
            <wp:effectExtent l="57150" t="76200" r="129540" b="1130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067631" cy="265178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2B53C8"/>
    <w:p w:rsidR="002B53C8" w:rsidRDefault="001B4205" w:rsidP="002B53C8">
      <w:r>
        <w:t>Si no se abre la página automáticamente, p</w:t>
      </w:r>
      <w:r w:rsidR="002B53C8">
        <w:t xml:space="preserve">robamos que la aplicación esté ejecutándose abriendo la página </w:t>
      </w:r>
      <w:hyperlink r:id="rId69" w:history="1">
        <w:r w:rsidR="002B53C8" w:rsidRPr="003A5FCC">
          <w:rPr>
            <w:rStyle w:val="Hipervnculo"/>
          </w:rPr>
          <w:t>http://localhost:8080/ClienteWSAIRE/</w:t>
        </w:r>
      </w:hyperlink>
      <w:r w:rsidR="002B53C8">
        <w:t xml:space="preserve"> :</w:t>
      </w:r>
    </w:p>
    <w:p w:rsidR="002B53C8" w:rsidRDefault="002B53C8" w:rsidP="002B53C8">
      <w:r>
        <w:rPr>
          <w:noProof/>
        </w:rPr>
        <w:drawing>
          <wp:inline distT="0" distB="0" distL="0" distR="0" wp14:anchorId="57BD21CF" wp14:editId="0DC6E243">
            <wp:extent cx="2577873" cy="914286"/>
            <wp:effectExtent l="57150" t="76200" r="127635" b="1149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577873" cy="9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B53C8" w:rsidRDefault="002B53C8" w:rsidP="00FA5AAE"/>
    <w:p w:rsidR="002B53C8" w:rsidRDefault="002B53C8" w:rsidP="00FA5AAE"/>
    <w:p w:rsidR="00CB65AB" w:rsidRDefault="00C467B1" w:rsidP="00C467B1">
      <w:pPr>
        <w:pStyle w:val="Ttulo4"/>
      </w:pPr>
      <w:r>
        <w:t xml:space="preserve">Paso </w:t>
      </w:r>
      <w:r w:rsidR="00FA5AAE">
        <w:t>6</w:t>
      </w:r>
      <w:r>
        <w:t>: Probar el consumo del servicio de registro de calidad de aire</w:t>
      </w:r>
    </w:p>
    <w:p w:rsidR="00CB65AB" w:rsidRDefault="00CB65AB" w:rsidP="00EE071B">
      <w:pPr>
        <w:jc w:val="both"/>
      </w:pPr>
    </w:p>
    <w:p w:rsidR="00C467B1" w:rsidRDefault="001B4205" w:rsidP="00EE071B">
      <w:pPr>
        <w:jc w:val="both"/>
      </w:pPr>
      <w:r>
        <w:t>Continuamos desde el paso anterior</w:t>
      </w:r>
      <w:r w:rsidR="00C467B1">
        <w:t>:</w:t>
      </w:r>
    </w:p>
    <w:p w:rsidR="00C467B1" w:rsidRDefault="00C467B1" w:rsidP="00EE071B">
      <w:pPr>
        <w:jc w:val="both"/>
      </w:pPr>
      <w:r>
        <w:rPr>
          <w:noProof/>
        </w:rPr>
        <w:drawing>
          <wp:inline distT="0" distB="0" distL="0" distR="0" wp14:anchorId="28ED9EBD" wp14:editId="6F76E04A">
            <wp:extent cx="3490868" cy="1238095"/>
            <wp:effectExtent l="57150" t="76200" r="128905" b="11493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490868" cy="1238095"/>
                    </a:xfrm>
                    <a:prstGeom prst="rect">
                      <a:avLst/>
                    </a:prstGeom>
                    <a:effectLst>
                      <a:outerShdw blurRad="88900" dist="38100" dir="2400000" algn="ctr" rotWithShape="0">
                        <a:schemeClr val="tx1">
                          <a:alpha val="95000"/>
                        </a:schemeClr>
                      </a:outerShdw>
                      <a:softEdge rad="25400"/>
                    </a:effectLst>
                  </pic:spPr>
                </pic:pic>
              </a:graphicData>
            </a:graphic>
          </wp:inline>
        </w:drawing>
      </w:r>
    </w:p>
    <w:p w:rsidR="00C467B1" w:rsidRDefault="00C467B1" w:rsidP="00EE071B">
      <w:pPr>
        <w:jc w:val="both"/>
      </w:pPr>
    </w:p>
    <w:p w:rsidR="005366F8" w:rsidRDefault="005366F8">
      <w:pPr>
        <w:spacing w:after="200" w:line="276" w:lineRule="auto"/>
      </w:pPr>
      <w:r>
        <w:lastRenderedPageBreak/>
        <w:br w:type="page"/>
      </w:r>
    </w:p>
    <w:p w:rsidR="00C467B1" w:rsidRDefault="00C467B1" w:rsidP="00EE071B">
      <w:pPr>
        <w:jc w:val="both"/>
      </w:pPr>
      <w:r>
        <w:lastRenderedPageBreak/>
        <w:t>Damos clic en Registrar Calidad de Aire</w:t>
      </w:r>
      <w:r w:rsidR="00E830FD">
        <w:t xml:space="preserve"> y recibimos confirmación de que la operación fue exitosa</w:t>
      </w:r>
      <w:r>
        <w:t>:</w:t>
      </w:r>
    </w:p>
    <w:p w:rsidR="00E830FD" w:rsidRDefault="00E830FD" w:rsidP="00EE071B">
      <w:pPr>
        <w:jc w:val="both"/>
      </w:pPr>
      <w:r>
        <w:rPr>
          <w:noProof/>
        </w:rPr>
        <w:drawing>
          <wp:inline distT="0" distB="0" distL="0" distR="0" wp14:anchorId="6693CA12" wp14:editId="392193FF">
            <wp:extent cx="5926667" cy="2413729"/>
            <wp:effectExtent l="57150" t="76200" r="131445" b="12001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31725" cy="2415789"/>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30FD" w:rsidRDefault="005366F8" w:rsidP="00EE071B">
      <w:pPr>
        <w:jc w:val="both"/>
      </w:pPr>
      <w:r>
        <w:t>Después de esto se puede pasar a la fase de verificación.  El hecho de que no haya generado una excepción y salido el mensaje de error que definimos en el código es un buen indicio de que el registro si fue enviado.</w:t>
      </w:r>
    </w:p>
    <w:p w:rsidR="00535506" w:rsidRDefault="00535506">
      <w:pPr>
        <w:spacing w:after="200" w:line="276" w:lineRule="auto"/>
      </w:pPr>
    </w:p>
    <w:p w:rsidR="00E830FD" w:rsidRDefault="00E830FD">
      <w:pPr>
        <w:spacing w:after="200" w:line="276" w:lineRule="auto"/>
        <w:rPr>
          <w:b/>
          <w:caps/>
          <w:color w:val="000000" w:themeColor="text1"/>
          <w:spacing w:val="20"/>
          <w:sz w:val="28"/>
          <w:szCs w:val="28"/>
        </w:rPr>
      </w:pPr>
      <w:r>
        <w:br w:type="page"/>
      </w:r>
    </w:p>
    <w:p w:rsidR="00E830FD" w:rsidRDefault="00E830FD" w:rsidP="00E830FD">
      <w:pPr>
        <w:pStyle w:val="Ttulo2"/>
      </w:pPr>
      <w:bookmarkStart w:id="30" w:name="_Toc490845906"/>
      <w:bookmarkStart w:id="31" w:name="_Toc491973600"/>
      <w:r>
        <w:lastRenderedPageBreak/>
        <w:t>Descripción de SoapUI como herramienta de pruebas de los servicios web</w:t>
      </w:r>
      <w:bookmarkEnd w:id="30"/>
      <w:bookmarkEnd w:id="31"/>
    </w:p>
    <w:p w:rsidR="00E830FD" w:rsidRDefault="00E830FD" w:rsidP="00E830FD">
      <w:pPr>
        <w:spacing w:after="200" w:line="276" w:lineRule="auto"/>
      </w:pPr>
    </w:p>
    <w:p w:rsidR="00E830FD" w:rsidRDefault="00E830FD" w:rsidP="00E830FD">
      <w:pPr>
        <w:pStyle w:val="Ttulo3"/>
      </w:pPr>
      <w:bookmarkStart w:id="32" w:name="_Toc490845907"/>
      <w:bookmarkStart w:id="33" w:name="_Toc491973601"/>
      <w:r>
        <w:t xml:space="preserve">Descarga de </w:t>
      </w:r>
      <w:proofErr w:type="spellStart"/>
      <w:r>
        <w:t>SoapUI</w:t>
      </w:r>
      <w:bookmarkEnd w:id="32"/>
      <w:bookmarkEnd w:id="33"/>
      <w:proofErr w:type="spellEnd"/>
    </w:p>
    <w:p w:rsidR="00E830FD" w:rsidRDefault="00E830FD" w:rsidP="00E830FD"/>
    <w:p w:rsidR="00E830FD" w:rsidRDefault="00E830FD" w:rsidP="00E830FD">
      <w:r>
        <w:t xml:space="preserve">Se puede descargar </w:t>
      </w:r>
      <w:proofErr w:type="spellStart"/>
      <w:r>
        <w:t>SopaUI</w:t>
      </w:r>
      <w:proofErr w:type="spellEnd"/>
      <w:r>
        <w:t xml:space="preserve"> desde el siguiente enlace:</w:t>
      </w:r>
    </w:p>
    <w:p w:rsidR="00E830FD" w:rsidRDefault="002B0314" w:rsidP="00E830FD">
      <w:hyperlink r:id="rId72" w:history="1">
        <w:r w:rsidR="00E830FD" w:rsidRPr="005C7B99">
          <w:rPr>
            <w:rStyle w:val="Hipervnculo"/>
          </w:rPr>
          <w:t>https://www.soapui.org/downloads/soapui.html</w:t>
        </w:r>
      </w:hyperlink>
    </w:p>
    <w:p w:rsidR="00E830FD" w:rsidRDefault="00E830FD" w:rsidP="00E830FD">
      <w:r>
        <w:t xml:space="preserve">Se elige la opción de descargar </w:t>
      </w:r>
      <w:proofErr w:type="spellStart"/>
      <w:r>
        <w:t>SoapUI</w:t>
      </w:r>
      <w:proofErr w:type="spellEnd"/>
      <w:r>
        <w:t xml:space="preserve"> </w:t>
      </w:r>
      <w:proofErr w:type="spellStart"/>
      <w:r>
        <w:t>OpenSource</w:t>
      </w:r>
      <w:proofErr w:type="spellEnd"/>
      <w:r>
        <w:t>.</w:t>
      </w:r>
    </w:p>
    <w:p w:rsidR="00E830FD" w:rsidRDefault="00E830FD" w:rsidP="00E830FD"/>
    <w:p w:rsidR="00E830FD" w:rsidRDefault="00E830FD" w:rsidP="00E830FD">
      <w:pPr>
        <w:pStyle w:val="Ttulo3"/>
      </w:pPr>
      <w:bookmarkStart w:id="34" w:name="_Toc490845908"/>
      <w:bookmarkStart w:id="35" w:name="_Toc491973602"/>
      <w:r>
        <w:t xml:space="preserve">Instalación de </w:t>
      </w:r>
      <w:proofErr w:type="spellStart"/>
      <w:r>
        <w:t>SoapUI</w:t>
      </w:r>
      <w:bookmarkEnd w:id="34"/>
      <w:bookmarkEnd w:id="35"/>
      <w:proofErr w:type="spellEnd"/>
    </w:p>
    <w:p w:rsidR="00E830FD" w:rsidRDefault="00E830FD" w:rsidP="00E830FD"/>
    <w:p w:rsidR="00E830FD" w:rsidRDefault="00E830FD" w:rsidP="00E830FD">
      <w:r>
        <w:t xml:space="preserve">Para instalar </w:t>
      </w:r>
      <w:proofErr w:type="spellStart"/>
      <w:r>
        <w:t>SoapUI</w:t>
      </w:r>
      <w:proofErr w:type="spellEnd"/>
      <w:r>
        <w:t xml:space="preserve"> se siguen las instrucciones del proveedor.  Estas se encuentran en la página:</w:t>
      </w:r>
    </w:p>
    <w:p w:rsidR="00E830FD" w:rsidRDefault="002B0314" w:rsidP="00E830FD">
      <w:hyperlink r:id="rId73" w:history="1">
        <w:r w:rsidR="00E830FD" w:rsidRPr="005C7B99">
          <w:rPr>
            <w:rStyle w:val="Hipervnculo"/>
          </w:rPr>
          <w:t>https://www.soapui.org/getting-started/installing-soapui.html</w:t>
        </w:r>
      </w:hyperlink>
    </w:p>
    <w:p w:rsidR="00E830FD" w:rsidRPr="00684938" w:rsidRDefault="00E830FD" w:rsidP="00E830FD"/>
    <w:p w:rsidR="00E830FD" w:rsidRDefault="00E830FD" w:rsidP="00E830FD">
      <w:pPr>
        <w:pStyle w:val="Ttulo3"/>
      </w:pPr>
      <w:bookmarkStart w:id="36" w:name="_Toc490845909"/>
      <w:bookmarkStart w:id="37" w:name="_Toc491973603"/>
      <w:r>
        <w:t xml:space="preserve">Creación de un proyecto en </w:t>
      </w:r>
      <w:proofErr w:type="spellStart"/>
      <w:r>
        <w:t>SoapUI</w:t>
      </w:r>
      <w:bookmarkEnd w:id="36"/>
      <w:bookmarkEnd w:id="37"/>
      <w:proofErr w:type="spellEnd"/>
    </w:p>
    <w:p w:rsidR="00E830FD" w:rsidRDefault="00E830FD" w:rsidP="00E830FD">
      <w:pPr>
        <w:spacing w:after="200" w:line="276" w:lineRule="auto"/>
      </w:pPr>
    </w:p>
    <w:p w:rsidR="00E830FD" w:rsidRDefault="00E830FD" w:rsidP="00E830FD">
      <w:pPr>
        <w:spacing w:after="200" w:line="276" w:lineRule="auto"/>
      </w:pPr>
      <w:r>
        <w:t xml:space="preserve">Para crear un proyecto damos clic derecho sobre </w:t>
      </w:r>
      <w:proofErr w:type="spellStart"/>
      <w:r>
        <w:t>Projects</w:t>
      </w:r>
      <w:proofErr w:type="spellEnd"/>
      <w:r>
        <w:t xml:space="preserve"> y elegimos la opción New SOAP Project:</w:t>
      </w:r>
      <w:r>
        <w:br/>
      </w:r>
      <w:r>
        <w:rPr>
          <w:noProof/>
        </w:rPr>
        <w:drawing>
          <wp:inline distT="0" distB="0" distL="0" distR="0" wp14:anchorId="54B0805E" wp14:editId="123975E9">
            <wp:extent cx="3209524" cy="1866667"/>
            <wp:effectExtent l="57150" t="76200" r="124460" b="1149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9524" cy="186666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34739" w:rsidRDefault="00F34739">
      <w:pPr>
        <w:spacing w:after="200" w:line="276" w:lineRule="auto"/>
      </w:pPr>
      <w:r>
        <w:br w:type="page"/>
      </w:r>
    </w:p>
    <w:p w:rsidR="00E830FD" w:rsidRDefault="00E830FD" w:rsidP="00E830FD">
      <w:pPr>
        <w:spacing w:after="200" w:line="276" w:lineRule="auto"/>
      </w:pPr>
      <w:proofErr w:type="spellStart"/>
      <w:r>
        <w:lastRenderedPageBreak/>
        <w:t>Especicamos</w:t>
      </w:r>
      <w:proofErr w:type="spellEnd"/>
      <w:r>
        <w:t xml:space="preserve"> el nombre, la URL de WSDL del ambiente deseado y demás opciones que aparecen en la imagen:</w:t>
      </w:r>
    </w:p>
    <w:p w:rsidR="00E830FD" w:rsidRDefault="00CA506D" w:rsidP="00E830FD">
      <w:pPr>
        <w:spacing w:after="200" w:line="276" w:lineRule="auto"/>
      </w:pPr>
      <w:r>
        <w:rPr>
          <w:noProof/>
        </w:rPr>
        <w:drawing>
          <wp:inline distT="0" distB="0" distL="0" distR="0" wp14:anchorId="66CC19C3" wp14:editId="7A84FD19">
            <wp:extent cx="5466667" cy="2714286"/>
            <wp:effectExtent l="57150" t="76200" r="134620" b="10541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66667" cy="2714286"/>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30FD" w:rsidRDefault="00E830FD" w:rsidP="00E830FD">
      <w:pPr>
        <w:spacing w:after="200" w:line="276" w:lineRule="auto"/>
      </w:pPr>
      <w:proofErr w:type="spellStart"/>
      <w:r>
        <w:t>Esp</w:t>
      </w:r>
      <w:proofErr w:type="spellEnd"/>
      <w:r w:rsidRPr="00B340E7">
        <w:rPr>
          <w:noProof/>
        </w:rPr>
        <w:t xml:space="preserve"> </w:t>
      </w:r>
      <w:proofErr w:type="spellStart"/>
      <w:r>
        <w:t>eramos</w:t>
      </w:r>
      <w:proofErr w:type="spellEnd"/>
      <w:r>
        <w:t xml:space="preserve"> que te</w:t>
      </w:r>
      <w:r w:rsidR="00CA506D">
        <w:t xml:space="preserve">rmine de procesar el WSDL.  </w:t>
      </w:r>
      <w:r>
        <w:t>Cuando pregunte por los detalles de generación de pruebas especificamos según la siguiente imagen:</w:t>
      </w:r>
    </w:p>
    <w:p w:rsidR="00E830FD" w:rsidRDefault="00CA506D" w:rsidP="00E830FD">
      <w:pPr>
        <w:spacing w:after="200" w:line="276" w:lineRule="auto"/>
      </w:pPr>
      <w:r>
        <w:rPr>
          <w:noProof/>
        </w:rPr>
        <w:drawing>
          <wp:inline distT="0" distB="0" distL="0" distR="0" wp14:anchorId="1EC0F6EB" wp14:editId="58300A5B">
            <wp:extent cx="5142857" cy="4066667"/>
            <wp:effectExtent l="57150" t="76200" r="134620" b="10541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42857" cy="406666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F34739" w:rsidRDefault="00F34739">
      <w:pPr>
        <w:spacing w:after="200" w:line="276" w:lineRule="auto"/>
      </w:pPr>
      <w:r>
        <w:br w:type="page"/>
      </w:r>
    </w:p>
    <w:p w:rsidR="00E830FD" w:rsidRDefault="00E830FD" w:rsidP="00E830FD">
      <w:pPr>
        <w:spacing w:after="200" w:line="276" w:lineRule="auto"/>
      </w:pPr>
      <w:r>
        <w:lastRenderedPageBreak/>
        <w:t>Luego especificamos el nombre del conjunto de pruebas:</w:t>
      </w:r>
    </w:p>
    <w:p w:rsidR="00E830FD" w:rsidRDefault="00CA506D" w:rsidP="00E830FD">
      <w:pPr>
        <w:spacing w:after="200" w:line="276" w:lineRule="auto"/>
      </w:pPr>
      <w:r>
        <w:rPr>
          <w:noProof/>
        </w:rPr>
        <w:drawing>
          <wp:inline distT="0" distB="0" distL="0" distR="0" wp14:anchorId="77183F9F" wp14:editId="5485C0B0">
            <wp:extent cx="2980952" cy="1380952"/>
            <wp:effectExtent l="57150" t="76200" r="124460" b="10541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80952" cy="1380952"/>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30FD" w:rsidRDefault="00E830FD" w:rsidP="00E830FD">
      <w:pPr>
        <w:spacing w:after="200" w:line="276" w:lineRule="auto"/>
      </w:pPr>
      <w:r>
        <w:t>Una vez finalizado el proceso de creación del proyecto aparecerá en el listado de proyectos:</w:t>
      </w:r>
    </w:p>
    <w:p w:rsidR="00E830FD" w:rsidRDefault="00CA506D" w:rsidP="00E830FD">
      <w:pPr>
        <w:spacing w:after="200" w:line="276" w:lineRule="auto"/>
      </w:pPr>
      <w:r>
        <w:rPr>
          <w:noProof/>
        </w:rPr>
        <w:drawing>
          <wp:inline distT="0" distB="0" distL="0" distR="0" wp14:anchorId="3FB28444" wp14:editId="08B91054">
            <wp:extent cx="3847619" cy="942857"/>
            <wp:effectExtent l="57150" t="76200" r="133985" b="10541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47619" cy="942857"/>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30FD" w:rsidRDefault="00E830FD" w:rsidP="00E830FD">
      <w:pPr>
        <w:spacing w:after="200" w:line="276" w:lineRule="auto"/>
        <w:rPr>
          <w:b/>
          <w:color w:val="000000" w:themeColor="text1"/>
          <w:spacing w:val="10"/>
          <w:sz w:val="32"/>
          <w:szCs w:val="24"/>
        </w:rPr>
      </w:pPr>
      <w:bookmarkStart w:id="38" w:name="_Toc490845910"/>
      <w:r>
        <w:br w:type="page"/>
      </w:r>
    </w:p>
    <w:p w:rsidR="00E830FD" w:rsidRDefault="00E830FD" w:rsidP="00E830FD">
      <w:pPr>
        <w:pStyle w:val="Ttulo3"/>
      </w:pPr>
      <w:bookmarkStart w:id="39" w:name="_Toc491973604"/>
      <w:r>
        <w:lastRenderedPageBreak/>
        <w:t>Prueba del servicio WEB</w:t>
      </w:r>
      <w:bookmarkEnd w:id="38"/>
      <w:bookmarkEnd w:id="39"/>
    </w:p>
    <w:p w:rsidR="00E830FD" w:rsidRDefault="00E830FD" w:rsidP="00E830FD">
      <w:pPr>
        <w:spacing w:after="200" w:line="276" w:lineRule="auto"/>
      </w:pPr>
    </w:p>
    <w:p w:rsidR="00E830FD" w:rsidRDefault="00E830FD" w:rsidP="00E830FD">
      <w:pPr>
        <w:spacing w:after="200" w:line="276" w:lineRule="auto"/>
      </w:pPr>
      <w:r>
        <w:t xml:space="preserve">Procedemos a abrir con doble clic el requerimiento de prueba </w:t>
      </w:r>
      <w:proofErr w:type="spellStart"/>
      <w:r w:rsidR="00CA506D">
        <w:t>Request</w:t>
      </w:r>
      <w:proofErr w:type="spellEnd"/>
      <w:r w:rsidR="00CA506D">
        <w:t xml:space="preserve"> 1 </w:t>
      </w:r>
      <w:r>
        <w:t>del método</w:t>
      </w:r>
      <w:r w:rsidR="00CA506D">
        <w:t xml:space="preserve"> </w:t>
      </w:r>
      <w:proofErr w:type="spellStart"/>
      <w:r w:rsidR="00CA506D">
        <w:t>calidadAire</w:t>
      </w:r>
      <w:proofErr w:type="spellEnd"/>
      <w:r>
        <w:t>:</w:t>
      </w:r>
    </w:p>
    <w:p w:rsidR="00E830FD" w:rsidRDefault="00CA506D" w:rsidP="00E830FD">
      <w:pPr>
        <w:spacing w:after="200" w:line="276" w:lineRule="auto"/>
      </w:pPr>
      <w:r>
        <w:rPr>
          <w:noProof/>
        </w:rPr>
        <w:drawing>
          <wp:inline distT="0" distB="0" distL="0" distR="0" wp14:anchorId="5342D1F7" wp14:editId="359176C7">
            <wp:extent cx="6227445" cy="4210050"/>
            <wp:effectExtent l="57150" t="76200" r="135255" b="11430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27445" cy="4210050"/>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30FD" w:rsidRDefault="00E830FD" w:rsidP="00E830FD">
      <w:pPr>
        <w:spacing w:after="200" w:line="276" w:lineRule="auto"/>
        <w:jc w:val="both"/>
      </w:pPr>
      <w:r>
        <w:t xml:space="preserve">Vemos que, por defecto, los parámetros del método tienen signos de interrogación como valor.  Estos deben ser reemplazados por los valores correctos.  Comenzamos entonces, refiriéndonos al anexo técnico de especificaciones del web </w:t>
      </w:r>
      <w:proofErr w:type="spellStart"/>
      <w:r>
        <w:t>service</w:t>
      </w:r>
      <w:proofErr w:type="spellEnd"/>
      <w:r>
        <w:t xml:space="preserve"> a diligenciar manualmente estos valores.  </w:t>
      </w:r>
    </w:p>
    <w:p w:rsidR="00F34739" w:rsidRDefault="00F34739">
      <w:pPr>
        <w:spacing w:after="200" w:line="276" w:lineRule="auto"/>
      </w:pPr>
      <w:r>
        <w:br w:type="page"/>
      </w:r>
    </w:p>
    <w:p w:rsidR="00E830FD" w:rsidRDefault="00E830FD" w:rsidP="00E830FD">
      <w:pPr>
        <w:spacing w:after="200" w:line="276" w:lineRule="auto"/>
        <w:jc w:val="both"/>
      </w:pPr>
      <w:r>
        <w:lastRenderedPageBreak/>
        <w:t>Finalmente tendremos un XML similar al siguiente:</w:t>
      </w:r>
    </w:p>
    <w:p w:rsidR="00E830FD" w:rsidRDefault="00CA506D" w:rsidP="00E830FD">
      <w:pPr>
        <w:spacing w:after="200" w:line="276" w:lineRule="auto"/>
      </w:pPr>
      <w:r>
        <w:rPr>
          <w:noProof/>
        </w:rPr>
        <w:drawing>
          <wp:inline distT="0" distB="0" distL="0" distR="0" wp14:anchorId="745783D9" wp14:editId="69DCE3D1">
            <wp:extent cx="5271121" cy="6333333"/>
            <wp:effectExtent l="57150" t="76200" r="139700" b="10604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271121" cy="6333333"/>
                    </a:xfrm>
                    <a:prstGeom prst="rect">
                      <a:avLst/>
                    </a:prstGeom>
                    <a:effectLst>
                      <a:outerShdw blurRad="88900" dist="38100" dir="2400000" algn="ctr" rotWithShape="0">
                        <a:schemeClr val="tx1">
                          <a:alpha val="95000"/>
                        </a:schemeClr>
                      </a:outerShdw>
                      <a:softEdge rad="25400"/>
                    </a:effectLst>
                  </pic:spPr>
                </pic:pic>
              </a:graphicData>
            </a:graphic>
          </wp:inline>
        </w:drawing>
      </w:r>
    </w:p>
    <w:p w:rsidR="00261969" w:rsidRDefault="00261969">
      <w:pPr>
        <w:spacing w:after="200" w:line="276" w:lineRule="auto"/>
      </w:pPr>
      <w:r>
        <w:br w:type="page"/>
      </w:r>
    </w:p>
    <w:p w:rsidR="00E830FD" w:rsidRDefault="00E830FD" w:rsidP="00E830FD">
      <w:pPr>
        <w:spacing w:after="200" w:line="276" w:lineRule="auto"/>
      </w:pPr>
      <w:r>
        <w:lastRenderedPageBreak/>
        <w:t>Damos clic en el botón de ejecutar y esperamos a que se listen todas las especies en la respuesta XML del servicio web:</w:t>
      </w:r>
    </w:p>
    <w:p w:rsidR="00E830FD" w:rsidRDefault="00D80CAF" w:rsidP="00E830FD">
      <w:pPr>
        <w:spacing w:after="200" w:line="276" w:lineRule="auto"/>
      </w:pPr>
      <w:r>
        <w:rPr>
          <w:noProof/>
        </w:rPr>
        <w:drawing>
          <wp:inline distT="0" distB="0" distL="0" distR="0" wp14:anchorId="6FC8341A" wp14:editId="7535FB29">
            <wp:extent cx="6121400" cy="2852691"/>
            <wp:effectExtent l="57150" t="76200" r="127000" b="11938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133798" cy="2858469"/>
                    </a:xfrm>
                    <a:prstGeom prst="rect">
                      <a:avLst/>
                    </a:prstGeom>
                    <a:effectLst>
                      <a:outerShdw blurRad="88900" dist="38100" dir="2400000" algn="ctr" rotWithShape="0">
                        <a:schemeClr val="tx1">
                          <a:alpha val="95000"/>
                        </a:schemeClr>
                      </a:outerShdw>
                      <a:softEdge rad="25400"/>
                    </a:effectLst>
                  </pic:spPr>
                </pic:pic>
              </a:graphicData>
            </a:graphic>
          </wp:inline>
        </w:drawing>
      </w:r>
    </w:p>
    <w:p w:rsidR="00E830FD" w:rsidRDefault="00E830FD" w:rsidP="00E830FD">
      <w:pPr>
        <w:pStyle w:val="Ttulo3"/>
      </w:pPr>
      <w:bookmarkStart w:id="40" w:name="_Toc490845911"/>
      <w:bookmarkStart w:id="41" w:name="_Toc491973605"/>
      <w:r>
        <w:t>Interpretación del Mensaje de Respuesta</w:t>
      </w:r>
      <w:bookmarkEnd w:id="40"/>
      <w:bookmarkEnd w:id="41"/>
      <w:r>
        <w:t xml:space="preserve"> </w:t>
      </w:r>
    </w:p>
    <w:p w:rsidR="00E830FD" w:rsidRDefault="00E830FD" w:rsidP="00E830FD">
      <w:pPr>
        <w:spacing w:after="200" w:line="276" w:lineRule="auto"/>
      </w:pPr>
    </w:p>
    <w:p w:rsidR="00E830FD" w:rsidRDefault="00E830FD" w:rsidP="00BC3B1B">
      <w:pPr>
        <w:spacing w:after="200" w:line="276" w:lineRule="auto"/>
        <w:jc w:val="both"/>
      </w:pPr>
      <w:r>
        <w:t xml:space="preserve">La forma en la que el servicio web comunica el resultado del consumo se puede consultar en el anexo.  Cada método cuenta con una </w:t>
      </w:r>
      <w:r w:rsidR="00D80CAF">
        <w:t>sección que explica qué retorna.</w:t>
      </w:r>
    </w:p>
    <w:p w:rsidR="00C10780" w:rsidRDefault="00E830FD" w:rsidP="00BC3B1B">
      <w:pPr>
        <w:spacing w:after="200" w:line="276" w:lineRule="auto"/>
        <w:jc w:val="both"/>
      </w:pPr>
      <w:r>
        <w:t xml:space="preserve">El mensaje nos permite entender si la operación de consumo tuvo éxito, o, por el contrario se presentó algún error.  Será útil, especialmente si se presenta algún error poder entender </w:t>
      </w:r>
      <w:proofErr w:type="spellStart"/>
      <w:r>
        <w:t>cual</w:t>
      </w:r>
      <w:proofErr w:type="spellEnd"/>
      <w:r>
        <w:t xml:space="preserve"> es su causa y tomar medidas al respecto.  En el anexo de especificaciones se encuentra, para cada método, una tabla que enumera los posible</w:t>
      </w:r>
      <w:r w:rsidR="00D80CAF">
        <w:t>s mensajes de error u excepción.</w:t>
      </w:r>
    </w:p>
    <w:p w:rsidR="00C10780" w:rsidRDefault="00C10780">
      <w:pPr>
        <w:spacing w:after="200" w:line="276" w:lineRule="auto"/>
      </w:pPr>
    </w:p>
    <w:p w:rsidR="00E830FD" w:rsidRDefault="00C10780" w:rsidP="003656A5">
      <w:pPr>
        <w:pStyle w:val="Ttulo3"/>
      </w:pPr>
      <w:bookmarkStart w:id="42" w:name="_Toc491973606"/>
      <w:r>
        <w:t>Verificación de la Información Reportada</w:t>
      </w:r>
      <w:bookmarkEnd w:id="42"/>
    </w:p>
    <w:p w:rsidR="003656A5" w:rsidRPr="003656A5" w:rsidRDefault="003656A5" w:rsidP="003656A5"/>
    <w:p w:rsidR="00C10780" w:rsidRDefault="00C10780" w:rsidP="00BC3B1B">
      <w:pPr>
        <w:spacing w:after="200" w:line="276" w:lineRule="auto"/>
        <w:jc w:val="both"/>
      </w:pPr>
      <w:r>
        <w:t>Se deberá contactar al IDEAM para poder obtener un listado de registros reportados.</w:t>
      </w:r>
    </w:p>
    <w:sectPr w:rsidR="00C10780" w:rsidSect="004B5C91">
      <w:headerReference w:type="even" r:id="rId82"/>
      <w:headerReference w:type="default" r:id="rId83"/>
      <w:footerReference w:type="even" r:id="rId84"/>
      <w:footerReference w:type="default" r:id="rId85"/>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1ED" w:rsidRDefault="000241ED">
      <w:pPr>
        <w:spacing w:after="0" w:line="240" w:lineRule="auto"/>
      </w:pPr>
      <w:r>
        <w:separator/>
      </w:r>
    </w:p>
  </w:endnote>
  <w:endnote w:type="continuationSeparator" w:id="0">
    <w:p w:rsidR="000241ED" w:rsidRDefault="00024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314" w:rsidRDefault="002B0314"/>
  <w:p w:rsidR="002B0314" w:rsidRDefault="002B0314">
    <w:pPr>
      <w:pStyle w:val="Piedepginapar"/>
    </w:pPr>
    <w:r>
      <w:rPr>
        <w:lang w:val="es-ES"/>
      </w:rPr>
      <w:t xml:space="preserve">Página </w:t>
    </w:r>
    <w:r>
      <w:fldChar w:fldCharType="begin"/>
    </w:r>
    <w:r>
      <w:instrText>PAGE   \* MERGEFORMAT</w:instrText>
    </w:r>
    <w:r>
      <w:fldChar w:fldCharType="separate"/>
    </w:r>
    <w:r w:rsidR="004856FF" w:rsidRPr="004856FF">
      <w:rPr>
        <w:noProof/>
        <w:sz w:val="24"/>
        <w:szCs w:val="24"/>
        <w:lang w:val="es-ES"/>
      </w:rPr>
      <w:t>8</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314" w:rsidRDefault="002B0314"/>
  <w:p w:rsidR="002B0314" w:rsidRDefault="002B0314">
    <w:pPr>
      <w:pStyle w:val="Piedepginaimpar"/>
    </w:pPr>
    <w:r>
      <w:rPr>
        <w:lang w:val="es-ES"/>
      </w:rPr>
      <w:t xml:space="preserve">Página </w:t>
    </w:r>
    <w:r>
      <w:fldChar w:fldCharType="begin"/>
    </w:r>
    <w:r>
      <w:instrText>PAGE   \* MERGEFORMAT</w:instrText>
    </w:r>
    <w:r>
      <w:fldChar w:fldCharType="separate"/>
    </w:r>
    <w:r w:rsidR="004856FF" w:rsidRPr="004856FF">
      <w:rPr>
        <w:noProof/>
        <w:sz w:val="24"/>
        <w:szCs w:val="24"/>
        <w:lang w:val="es-ES"/>
      </w:rPr>
      <w:t>7</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1ED" w:rsidRDefault="000241ED">
      <w:pPr>
        <w:spacing w:after="0" w:line="240" w:lineRule="auto"/>
      </w:pPr>
      <w:r>
        <w:separator/>
      </w:r>
    </w:p>
  </w:footnote>
  <w:footnote w:type="continuationSeparator" w:id="0">
    <w:p w:rsidR="000241ED" w:rsidRDefault="00024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314" w:rsidRDefault="002B0314">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Content>
        <w:r>
          <w:t>Guía del Web Service del Subsistema de Información sobre Calidad del Aire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314" w:rsidRDefault="002B0314">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Content>
        <w:r>
          <w:t>Guía del Web Service del Subsistema de Información sobre Calidad del Aire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73785D7C"/>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851444"/>
    <w:multiLevelType w:val="hybridMultilevel"/>
    <w:tmpl w:val="467A49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464FF7"/>
    <w:multiLevelType w:val="hybridMultilevel"/>
    <w:tmpl w:val="72907D20"/>
    <w:lvl w:ilvl="0" w:tplc="B3FA13F0">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11761B7F"/>
    <w:multiLevelType w:val="hybridMultilevel"/>
    <w:tmpl w:val="EE9C98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A753B0"/>
    <w:multiLevelType w:val="hybridMultilevel"/>
    <w:tmpl w:val="48AAF58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D45C8"/>
    <w:multiLevelType w:val="hybridMultilevel"/>
    <w:tmpl w:val="A98AB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7D6F62"/>
    <w:multiLevelType w:val="hybridMultilevel"/>
    <w:tmpl w:val="C9821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F436386"/>
    <w:multiLevelType w:val="hybridMultilevel"/>
    <w:tmpl w:val="86FE5B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8555A8"/>
    <w:multiLevelType w:val="hybridMultilevel"/>
    <w:tmpl w:val="EB00E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1E0B64"/>
    <w:multiLevelType w:val="hybridMultilevel"/>
    <w:tmpl w:val="D8304A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7777E5"/>
    <w:multiLevelType w:val="hybridMultilevel"/>
    <w:tmpl w:val="BD70F1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4D335B"/>
    <w:multiLevelType w:val="hybridMultilevel"/>
    <w:tmpl w:val="DA1E4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E536061"/>
    <w:multiLevelType w:val="hybridMultilevel"/>
    <w:tmpl w:val="85A45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971967"/>
    <w:multiLevelType w:val="hybridMultilevel"/>
    <w:tmpl w:val="92625A2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515BF1"/>
    <w:multiLevelType w:val="hybridMultilevel"/>
    <w:tmpl w:val="01B6F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3EC79FE"/>
    <w:multiLevelType w:val="hybridMultilevel"/>
    <w:tmpl w:val="9F40D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0"/>
  </w:num>
  <w:num w:numId="12">
    <w:abstractNumId w:val="12"/>
  </w:num>
  <w:num w:numId="13">
    <w:abstractNumId w:val="3"/>
  </w:num>
  <w:num w:numId="14">
    <w:abstractNumId w:val="2"/>
  </w:num>
  <w:num w:numId="15">
    <w:abstractNumId w:val="1"/>
  </w:num>
  <w:num w:numId="16">
    <w:abstractNumId w:val="0"/>
  </w:num>
  <w:num w:numId="17">
    <w:abstractNumId w:val="10"/>
  </w:num>
  <w:num w:numId="18">
    <w:abstractNumId w:val="12"/>
  </w:num>
  <w:num w:numId="19">
    <w:abstractNumId w:val="3"/>
  </w:num>
  <w:num w:numId="20">
    <w:abstractNumId w:val="2"/>
  </w:num>
  <w:num w:numId="21">
    <w:abstractNumId w:val="1"/>
  </w:num>
  <w:num w:numId="22">
    <w:abstractNumId w:val="0"/>
  </w:num>
  <w:num w:numId="23">
    <w:abstractNumId w:val="10"/>
  </w:num>
  <w:num w:numId="24">
    <w:abstractNumId w:val="16"/>
  </w:num>
  <w:num w:numId="25">
    <w:abstractNumId w:val="2"/>
  </w:num>
  <w:num w:numId="26">
    <w:abstractNumId w:val="6"/>
  </w:num>
  <w:num w:numId="27">
    <w:abstractNumId w:val="7"/>
  </w:num>
  <w:num w:numId="28">
    <w:abstractNumId w:val="20"/>
  </w:num>
  <w:num w:numId="29">
    <w:abstractNumId w:val="18"/>
  </w:num>
  <w:num w:numId="30">
    <w:abstractNumId w:val="19"/>
  </w:num>
  <w:num w:numId="31">
    <w:abstractNumId w:val="11"/>
  </w:num>
  <w:num w:numId="32">
    <w:abstractNumId w:val="21"/>
  </w:num>
  <w:num w:numId="33">
    <w:abstractNumId w:val="14"/>
  </w:num>
  <w:num w:numId="34">
    <w:abstractNumId w:val="17"/>
  </w:num>
  <w:num w:numId="35">
    <w:abstractNumId w:val="5"/>
  </w:num>
  <w:num w:numId="36">
    <w:abstractNumId w:val="9"/>
  </w:num>
  <w:num w:numId="37">
    <w:abstractNumId w:val="15"/>
  </w:num>
  <w:num w:numId="38">
    <w:abstractNumId w:val="1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AD0"/>
    <w:rsid w:val="00011DB3"/>
    <w:rsid w:val="00015E48"/>
    <w:rsid w:val="0002042E"/>
    <w:rsid w:val="00021C8E"/>
    <w:rsid w:val="000241ED"/>
    <w:rsid w:val="00034BD6"/>
    <w:rsid w:val="000424A0"/>
    <w:rsid w:val="00042F76"/>
    <w:rsid w:val="0006125C"/>
    <w:rsid w:val="00063B23"/>
    <w:rsid w:val="00075E38"/>
    <w:rsid w:val="00083375"/>
    <w:rsid w:val="000900FD"/>
    <w:rsid w:val="000913AA"/>
    <w:rsid w:val="000929DD"/>
    <w:rsid w:val="000A6E45"/>
    <w:rsid w:val="000B29DE"/>
    <w:rsid w:val="000C2ABD"/>
    <w:rsid w:val="000D1C5E"/>
    <w:rsid w:val="000D3AFB"/>
    <w:rsid w:val="000F7251"/>
    <w:rsid w:val="00132A47"/>
    <w:rsid w:val="00132C94"/>
    <w:rsid w:val="00145B14"/>
    <w:rsid w:val="00152450"/>
    <w:rsid w:val="00152E60"/>
    <w:rsid w:val="00153575"/>
    <w:rsid w:val="00176439"/>
    <w:rsid w:val="00181110"/>
    <w:rsid w:val="00184D26"/>
    <w:rsid w:val="001A7E05"/>
    <w:rsid w:val="001B4205"/>
    <w:rsid w:val="001E5C81"/>
    <w:rsid w:val="00220D10"/>
    <w:rsid w:val="00223FEF"/>
    <w:rsid w:val="00226D32"/>
    <w:rsid w:val="0023205B"/>
    <w:rsid w:val="00240E2A"/>
    <w:rsid w:val="0024466B"/>
    <w:rsid w:val="00254896"/>
    <w:rsid w:val="00260A6A"/>
    <w:rsid w:val="00261969"/>
    <w:rsid w:val="002630B7"/>
    <w:rsid w:val="002810B4"/>
    <w:rsid w:val="002A52AB"/>
    <w:rsid w:val="002B0314"/>
    <w:rsid w:val="002B33B4"/>
    <w:rsid w:val="002B53C8"/>
    <w:rsid w:val="002B59FF"/>
    <w:rsid w:val="002C73E6"/>
    <w:rsid w:val="002D3EB0"/>
    <w:rsid w:val="002E486D"/>
    <w:rsid w:val="002F722E"/>
    <w:rsid w:val="002F7522"/>
    <w:rsid w:val="002F75A7"/>
    <w:rsid w:val="002F7FD3"/>
    <w:rsid w:val="003118E0"/>
    <w:rsid w:val="0033228F"/>
    <w:rsid w:val="00346E2D"/>
    <w:rsid w:val="003527D3"/>
    <w:rsid w:val="003612E4"/>
    <w:rsid w:val="00361E02"/>
    <w:rsid w:val="00363FFF"/>
    <w:rsid w:val="003656A5"/>
    <w:rsid w:val="0036713D"/>
    <w:rsid w:val="00383277"/>
    <w:rsid w:val="003957F3"/>
    <w:rsid w:val="003B5580"/>
    <w:rsid w:val="003D207F"/>
    <w:rsid w:val="003D58B7"/>
    <w:rsid w:val="003F7AC2"/>
    <w:rsid w:val="00400164"/>
    <w:rsid w:val="004079BE"/>
    <w:rsid w:val="00425891"/>
    <w:rsid w:val="00433F9E"/>
    <w:rsid w:val="00437C3E"/>
    <w:rsid w:val="004459C5"/>
    <w:rsid w:val="00455705"/>
    <w:rsid w:val="00455973"/>
    <w:rsid w:val="00463D96"/>
    <w:rsid w:val="004702CF"/>
    <w:rsid w:val="00473531"/>
    <w:rsid w:val="00484725"/>
    <w:rsid w:val="004856FF"/>
    <w:rsid w:val="00485FBA"/>
    <w:rsid w:val="00495FAA"/>
    <w:rsid w:val="004A2E04"/>
    <w:rsid w:val="004B1495"/>
    <w:rsid w:val="004B5C91"/>
    <w:rsid w:val="004C4A32"/>
    <w:rsid w:val="004C5075"/>
    <w:rsid w:val="004C7280"/>
    <w:rsid w:val="004C7F24"/>
    <w:rsid w:val="004E1985"/>
    <w:rsid w:val="004E254A"/>
    <w:rsid w:val="004E7953"/>
    <w:rsid w:val="004F0AC5"/>
    <w:rsid w:val="00500A53"/>
    <w:rsid w:val="00502499"/>
    <w:rsid w:val="00507F61"/>
    <w:rsid w:val="00516B69"/>
    <w:rsid w:val="00527A43"/>
    <w:rsid w:val="005329BE"/>
    <w:rsid w:val="00535506"/>
    <w:rsid w:val="005366F8"/>
    <w:rsid w:val="00540551"/>
    <w:rsid w:val="00540E73"/>
    <w:rsid w:val="00542B4B"/>
    <w:rsid w:val="005511BD"/>
    <w:rsid w:val="0055310A"/>
    <w:rsid w:val="00562287"/>
    <w:rsid w:val="00575743"/>
    <w:rsid w:val="005766E7"/>
    <w:rsid w:val="0059521A"/>
    <w:rsid w:val="005974C5"/>
    <w:rsid w:val="00597ADC"/>
    <w:rsid w:val="005A21E1"/>
    <w:rsid w:val="005A69DC"/>
    <w:rsid w:val="005C3296"/>
    <w:rsid w:val="005C5220"/>
    <w:rsid w:val="005C531A"/>
    <w:rsid w:val="005C62E3"/>
    <w:rsid w:val="005D01D6"/>
    <w:rsid w:val="005F280D"/>
    <w:rsid w:val="00603751"/>
    <w:rsid w:val="006062E3"/>
    <w:rsid w:val="00630CC1"/>
    <w:rsid w:val="00647221"/>
    <w:rsid w:val="00650DA3"/>
    <w:rsid w:val="006535A3"/>
    <w:rsid w:val="006539EE"/>
    <w:rsid w:val="00654D1B"/>
    <w:rsid w:val="006672E6"/>
    <w:rsid w:val="0067108A"/>
    <w:rsid w:val="0067600A"/>
    <w:rsid w:val="0069294C"/>
    <w:rsid w:val="00696283"/>
    <w:rsid w:val="006A258B"/>
    <w:rsid w:val="006A4C32"/>
    <w:rsid w:val="006B154B"/>
    <w:rsid w:val="006B27E6"/>
    <w:rsid w:val="006B38A3"/>
    <w:rsid w:val="006B461E"/>
    <w:rsid w:val="006E250B"/>
    <w:rsid w:val="006E261D"/>
    <w:rsid w:val="007147F5"/>
    <w:rsid w:val="00716A38"/>
    <w:rsid w:val="00722DD7"/>
    <w:rsid w:val="00727226"/>
    <w:rsid w:val="0073194F"/>
    <w:rsid w:val="00732719"/>
    <w:rsid w:val="007702FC"/>
    <w:rsid w:val="00775251"/>
    <w:rsid w:val="007852E8"/>
    <w:rsid w:val="007A076A"/>
    <w:rsid w:val="007B1325"/>
    <w:rsid w:val="007B25F2"/>
    <w:rsid w:val="007B7AB1"/>
    <w:rsid w:val="007C4AB4"/>
    <w:rsid w:val="007C6C4C"/>
    <w:rsid w:val="007E68B6"/>
    <w:rsid w:val="007E738C"/>
    <w:rsid w:val="007F69F8"/>
    <w:rsid w:val="008060F1"/>
    <w:rsid w:val="00825694"/>
    <w:rsid w:val="00833154"/>
    <w:rsid w:val="00844B8F"/>
    <w:rsid w:val="00852A64"/>
    <w:rsid w:val="0087669E"/>
    <w:rsid w:val="00877E70"/>
    <w:rsid w:val="008923F2"/>
    <w:rsid w:val="008925CC"/>
    <w:rsid w:val="00897C53"/>
    <w:rsid w:val="008A4F68"/>
    <w:rsid w:val="008B01C4"/>
    <w:rsid w:val="008C3B96"/>
    <w:rsid w:val="008E4704"/>
    <w:rsid w:val="00906DF1"/>
    <w:rsid w:val="00946E8E"/>
    <w:rsid w:val="00947D7B"/>
    <w:rsid w:val="0097763F"/>
    <w:rsid w:val="009871BC"/>
    <w:rsid w:val="0098785F"/>
    <w:rsid w:val="0099277A"/>
    <w:rsid w:val="00996EA2"/>
    <w:rsid w:val="0099794A"/>
    <w:rsid w:val="009B4839"/>
    <w:rsid w:val="009C3B00"/>
    <w:rsid w:val="009C61C2"/>
    <w:rsid w:val="009D104D"/>
    <w:rsid w:val="009F0122"/>
    <w:rsid w:val="009F557C"/>
    <w:rsid w:val="00A019CF"/>
    <w:rsid w:val="00A161A2"/>
    <w:rsid w:val="00A30053"/>
    <w:rsid w:val="00A3162A"/>
    <w:rsid w:val="00A3392D"/>
    <w:rsid w:val="00A33A74"/>
    <w:rsid w:val="00A4007E"/>
    <w:rsid w:val="00A60855"/>
    <w:rsid w:val="00A626D3"/>
    <w:rsid w:val="00A66172"/>
    <w:rsid w:val="00A67675"/>
    <w:rsid w:val="00A82981"/>
    <w:rsid w:val="00A82C52"/>
    <w:rsid w:val="00A834DD"/>
    <w:rsid w:val="00A90274"/>
    <w:rsid w:val="00A904FF"/>
    <w:rsid w:val="00A9409F"/>
    <w:rsid w:val="00A95A15"/>
    <w:rsid w:val="00A9726C"/>
    <w:rsid w:val="00AA0002"/>
    <w:rsid w:val="00AA4AEF"/>
    <w:rsid w:val="00AB22C0"/>
    <w:rsid w:val="00AB246E"/>
    <w:rsid w:val="00AB5346"/>
    <w:rsid w:val="00AC08FF"/>
    <w:rsid w:val="00AC5EEA"/>
    <w:rsid w:val="00AE2FB9"/>
    <w:rsid w:val="00AF21BF"/>
    <w:rsid w:val="00B02A60"/>
    <w:rsid w:val="00B13C0B"/>
    <w:rsid w:val="00B26C42"/>
    <w:rsid w:val="00B27157"/>
    <w:rsid w:val="00B27D12"/>
    <w:rsid w:val="00B563F9"/>
    <w:rsid w:val="00BA0756"/>
    <w:rsid w:val="00BA7C94"/>
    <w:rsid w:val="00BB7FFC"/>
    <w:rsid w:val="00BC0771"/>
    <w:rsid w:val="00BC0B24"/>
    <w:rsid w:val="00BC3B1B"/>
    <w:rsid w:val="00BC4817"/>
    <w:rsid w:val="00BC7AA9"/>
    <w:rsid w:val="00BD261E"/>
    <w:rsid w:val="00BD6288"/>
    <w:rsid w:val="00BE51A5"/>
    <w:rsid w:val="00BF386E"/>
    <w:rsid w:val="00C10780"/>
    <w:rsid w:val="00C1588F"/>
    <w:rsid w:val="00C313B9"/>
    <w:rsid w:val="00C344A1"/>
    <w:rsid w:val="00C403F4"/>
    <w:rsid w:val="00C467B1"/>
    <w:rsid w:val="00C50776"/>
    <w:rsid w:val="00C54709"/>
    <w:rsid w:val="00C65216"/>
    <w:rsid w:val="00C70F7A"/>
    <w:rsid w:val="00C85AE3"/>
    <w:rsid w:val="00C90BC0"/>
    <w:rsid w:val="00C934B3"/>
    <w:rsid w:val="00CA506D"/>
    <w:rsid w:val="00CA7873"/>
    <w:rsid w:val="00CB0AD0"/>
    <w:rsid w:val="00CB653D"/>
    <w:rsid w:val="00CB65AB"/>
    <w:rsid w:val="00CC0CD1"/>
    <w:rsid w:val="00CC15FF"/>
    <w:rsid w:val="00CC2055"/>
    <w:rsid w:val="00CE359B"/>
    <w:rsid w:val="00CE5F2F"/>
    <w:rsid w:val="00CE6B79"/>
    <w:rsid w:val="00CF0746"/>
    <w:rsid w:val="00D12DAF"/>
    <w:rsid w:val="00D21FD5"/>
    <w:rsid w:val="00D375DA"/>
    <w:rsid w:val="00D80CAF"/>
    <w:rsid w:val="00D81853"/>
    <w:rsid w:val="00D90EBF"/>
    <w:rsid w:val="00D95809"/>
    <w:rsid w:val="00D97411"/>
    <w:rsid w:val="00DA0E3C"/>
    <w:rsid w:val="00DC50CB"/>
    <w:rsid w:val="00DD6BC2"/>
    <w:rsid w:val="00DE60E5"/>
    <w:rsid w:val="00DF7310"/>
    <w:rsid w:val="00DF77A6"/>
    <w:rsid w:val="00E00F0B"/>
    <w:rsid w:val="00E025F0"/>
    <w:rsid w:val="00E1215B"/>
    <w:rsid w:val="00E210F5"/>
    <w:rsid w:val="00E235AB"/>
    <w:rsid w:val="00E2673E"/>
    <w:rsid w:val="00E473D8"/>
    <w:rsid w:val="00E5563B"/>
    <w:rsid w:val="00E57F15"/>
    <w:rsid w:val="00E61147"/>
    <w:rsid w:val="00E640DF"/>
    <w:rsid w:val="00E65DC8"/>
    <w:rsid w:val="00E6654B"/>
    <w:rsid w:val="00E73E69"/>
    <w:rsid w:val="00E80E39"/>
    <w:rsid w:val="00E8114C"/>
    <w:rsid w:val="00E830FD"/>
    <w:rsid w:val="00E91CF3"/>
    <w:rsid w:val="00EB3564"/>
    <w:rsid w:val="00EC3268"/>
    <w:rsid w:val="00ED5145"/>
    <w:rsid w:val="00EE071B"/>
    <w:rsid w:val="00EE1801"/>
    <w:rsid w:val="00EE7BB5"/>
    <w:rsid w:val="00EF249F"/>
    <w:rsid w:val="00EF7148"/>
    <w:rsid w:val="00F01318"/>
    <w:rsid w:val="00F13E07"/>
    <w:rsid w:val="00F17512"/>
    <w:rsid w:val="00F17566"/>
    <w:rsid w:val="00F21BCD"/>
    <w:rsid w:val="00F26370"/>
    <w:rsid w:val="00F34739"/>
    <w:rsid w:val="00F62094"/>
    <w:rsid w:val="00F63957"/>
    <w:rsid w:val="00F807A6"/>
    <w:rsid w:val="00F95A64"/>
    <w:rsid w:val="00FA233F"/>
    <w:rsid w:val="00FA5AAE"/>
    <w:rsid w:val="00FB5194"/>
    <w:rsid w:val="00FB67E8"/>
    <w:rsid w:val="00FB77C2"/>
    <w:rsid w:val="00FC0DCD"/>
    <w:rsid w:val="00FD0EF0"/>
    <w:rsid w:val="00FD453F"/>
    <w:rsid w:val="00FD5E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1F36DC-0A51-4BC1-9378-C84AF3C9B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7F5"/>
    <w:pPr>
      <w:spacing w:after="180" w:line="264" w:lineRule="auto"/>
    </w:pPr>
    <w:rPr>
      <w:rFonts w:ascii="Arial" w:hAnsi="Arial"/>
    </w:rPr>
  </w:style>
  <w:style w:type="paragraph" w:styleId="Ttulo1">
    <w:name w:val="heading 1"/>
    <w:basedOn w:val="Normal"/>
    <w:next w:val="Normal"/>
    <w:link w:val="Ttulo1Car"/>
    <w:autoRedefine/>
    <w:uiPriority w:val="9"/>
    <w:unhideWhenUsed/>
    <w:qFormat/>
    <w:rsid w:val="002B0314"/>
    <w:pPr>
      <w:pBdr>
        <w:top w:val="single" w:sz="4" w:space="1" w:color="auto" w:shadow="1"/>
        <w:left w:val="single" w:sz="4" w:space="4" w:color="auto" w:shadow="1"/>
        <w:bottom w:val="single" w:sz="4" w:space="1" w:color="auto" w:shadow="1"/>
        <w:right w:val="single" w:sz="4" w:space="4" w:color="auto" w:shadow="1"/>
      </w:pBdr>
      <w:shd w:val="clear" w:color="auto" w:fill="EBDDC3" w:themeFill="background2"/>
      <w:spacing w:before="300" w:after="80" w:line="240" w:lineRule="auto"/>
      <w:jc w:val="center"/>
      <w:outlineLvl w:val="0"/>
    </w:pPr>
    <w:rPr>
      <w:b/>
      <w:caps/>
      <w:color w:val="775F55" w:themeColor="text2"/>
      <w:sz w:val="28"/>
      <w:szCs w:val="32"/>
    </w:rPr>
  </w:style>
  <w:style w:type="paragraph" w:styleId="Ttulo2">
    <w:name w:val="heading 2"/>
    <w:basedOn w:val="Normal"/>
    <w:next w:val="Normal"/>
    <w:link w:val="Ttulo2Car"/>
    <w:autoRedefine/>
    <w:uiPriority w:val="9"/>
    <w:unhideWhenUsed/>
    <w:qFormat/>
    <w:rsid w:val="00E025F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240" w:after="80" w:line="240" w:lineRule="auto"/>
      <w:jc w:val="center"/>
      <w:outlineLvl w:val="1"/>
    </w:pPr>
    <w:rPr>
      <w:b/>
      <w:caps/>
      <w:color w:val="000000" w:themeColor="text1"/>
      <w:spacing w:val="20"/>
      <w:sz w:val="28"/>
      <w:szCs w:val="28"/>
    </w:rPr>
  </w:style>
  <w:style w:type="paragraph" w:styleId="Ttulo3">
    <w:name w:val="heading 3"/>
    <w:basedOn w:val="Normal"/>
    <w:next w:val="Normal"/>
    <w:link w:val="Ttulo3Car"/>
    <w:autoRedefine/>
    <w:uiPriority w:val="9"/>
    <w:unhideWhenUsed/>
    <w:qFormat/>
    <w:rsid w:val="00A90274"/>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240" w:after="60"/>
      <w:outlineLvl w:val="2"/>
    </w:pPr>
    <w:rPr>
      <w:b/>
      <w:color w:val="000000" w:themeColor="text1"/>
      <w:spacing w:val="10"/>
      <w:sz w:val="32"/>
      <w:szCs w:val="24"/>
    </w:rPr>
  </w:style>
  <w:style w:type="paragraph" w:styleId="Ttulo4">
    <w:name w:val="heading 4"/>
    <w:basedOn w:val="Normal"/>
    <w:next w:val="Normal"/>
    <w:link w:val="Ttulo4Car"/>
    <w:autoRedefine/>
    <w:uiPriority w:val="9"/>
    <w:unhideWhenUsed/>
    <w:qFormat/>
    <w:rsid w:val="007852E8"/>
    <w:pPr>
      <w:pBdr>
        <w:top w:val="single" w:sz="4" w:space="1" w:color="auto" w:shadow="1"/>
        <w:left w:val="single" w:sz="4" w:space="4" w:color="auto" w:shadow="1"/>
        <w:bottom w:val="single" w:sz="4" w:space="1" w:color="auto" w:shadow="1"/>
        <w:right w:val="single" w:sz="4" w:space="4" w:color="auto" w:shadow="1"/>
      </w:pBdr>
      <w:shd w:val="clear" w:color="auto" w:fill="CCBDB7" w:themeFill="text2" w:themeFillTint="66"/>
      <w:spacing w:before="360" w:after="0" w:line="360" w:lineRule="auto"/>
      <w:outlineLvl w:val="3"/>
    </w:pPr>
    <w:rPr>
      <w:b/>
      <w:spacing w:val="14"/>
      <w:sz w:val="24"/>
      <w:szCs w:val="22"/>
    </w:rPr>
  </w:style>
  <w:style w:type="paragraph" w:styleId="Ttulo5">
    <w:name w:val="heading 5"/>
    <w:basedOn w:val="Normal"/>
    <w:next w:val="Normal"/>
    <w:link w:val="Ttulo5Car"/>
    <w:autoRedefine/>
    <w:uiPriority w:val="9"/>
    <w:unhideWhenUsed/>
    <w:qFormat/>
    <w:rsid w:val="005D01D6"/>
    <w:pPr>
      <w:pBdr>
        <w:bottom w:val="single" w:sz="4" w:space="1" w:color="auto"/>
      </w:pBdr>
      <w:spacing w:before="200" w:after="0"/>
      <w:outlineLvl w:val="4"/>
    </w:pPr>
    <w:rPr>
      <w:b/>
      <w:color w:val="775F55" w:themeColor="text2"/>
      <w:spacing w:val="10"/>
      <w:szCs w:val="26"/>
    </w:rPr>
  </w:style>
  <w:style w:type="paragraph" w:styleId="Ttulo6">
    <w:name w:val="heading 6"/>
    <w:basedOn w:val="Normal"/>
    <w:next w:val="Normal"/>
    <w:link w:val="Ttulo6Car"/>
    <w:uiPriority w:val="9"/>
    <w:unhideWhenUsed/>
    <w:qFormat/>
    <w:rsid w:val="004B5C91"/>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rsid w:val="004B5C91"/>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rsid w:val="004B5C91"/>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rsid w:val="004B5C91"/>
    <w:pPr>
      <w:spacing w:after="0"/>
      <w:outlineLvl w:val="8"/>
    </w:pPr>
    <w:rPr>
      <w:b/>
      <w:caps/>
      <w:color w:val="A5AB81" w:themeColor="accent3"/>
      <w:spacing w:val="40"/>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0314"/>
    <w:rPr>
      <w:rFonts w:ascii="Arial" w:hAnsi="Arial"/>
      <w:b/>
      <w:caps/>
      <w:color w:val="775F55" w:themeColor="text2"/>
      <w:sz w:val="28"/>
      <w:szCs w:val="32"/>
      <w:shd w:val="clear" w:color="auto" w:fill="EBDDC3" w:themeFill="background2"/>
    </w:rPr>
  </w:style>
  <w:style w:type="character" w:customStyle="1" w:styleId="Ttulo2Car">
    <w:name w:val="Título 2 Car"/>
    <w:basedOn w:val="Fuentedeprrafopredeter"/>
    <w:link w:val="Ttulo2"/>
    <w:uiPriority w:val="9"/>
    <w:rsid w:val="00E025F0"/>
    <w:rPr>
      <w:b/>
      <w:caps/>
      <w:color w:val="000000" w:themeColor="text1"/>
      <w:spacing w:val="20"/>
      <w:sz w:val="28"/>
      <w:szCs w:val="28"/>
      <w:shd w:val="clear" w:color="auto" w:fill="F2F2F2" w:themeFill="background1" w:themeFillShade="F2"/>
    </w:rPr>
  </w:style>
  <w:style w:type="character" w:customStyle="1" w:styleId="Ttulo3Car">
    <w:name w:val="Título 3 Car"/>
    <w:basedOn w:val="Fuentedeprrafopredeter"/>
    <w:link w:val="Ttulo3"/>
    <w:uiPriority w:val="9"/>
    <w:rsid w:val="00A90274"/>
    <w:rPr>
      <w:b/>
      <w:color w:val="000000" w:themeColor="text1"/>
      <w:spacing w:val="10"/>
      <w:sz w:val="32"/>
      <w:szCs w:val="24"/>
      <w:shd w:val="clear" w:color="auto" w:fill="D9D9D9" w:themeFill="background1" w:themeFillShade="D9"/>
    </w:rPr>
  </w:style>
  <w:style w:type="paragraph" w:styleId="Piedepgina">
    <w:name w:val="footer"/>
    <w:basedOn w:val="Normal"/>
    <w:link w:val="PiedepginaCar"/>
    <w:uiPriority w:val="99"/>
    <w:unhideWhenUsed/>
    <w:rsid w:val="004B5C91"/>
    <w:pPr>
      <w:tabs>
        <w:tab w:val="center" w:pos="4320"/>
        <w:tab w:val="right" w:pos="8640"/>
      </w:tabs>
    </w:pPr>
  </w:style>
  <w:style w:type="character" w:customStyle="1" w:styleId="PiedepginaCar">
    <w:name w:val="Pie de página Car"/>
    <w:basedOn w:val="Fuentedeprrafopredeter"/>
    <w:link w:val="Piedepgina"/>
    <w:uiPriority w:val="99"/>
    <w:rsid w:val="004B5C91"/>
    <w:rPr>
      <w:rFonts w:cs="Times New Roman"/>
      <w:sz w:val="23"/>
      <w:szCs w:val="23"/>
    </w:rPr>
  </w:style>
  <w:style w:type="paragraph" w:styleId="Encabezado">
    <w:name w:val="header"/>
    <w:basedOn w:val="Normal"/>
    <w:link w:val="EncabezadoCar"/>
    <w:uiPriority w:val="99"/>
    <w:unhideWhenUsed/>
    <w:rsid w:val="004B5C91"/>
    <w:pPr>
      <w:tabs>
        <w:tab w:val="center" w:pos="4320"/>
        <w:tab w:val="right" w:pos="8640"/>
      </w:tabs>
    </w:pPr>
  </w:style>
  <w:style w:type="character" w:customStyle="1" w:styleId="EncabezadoCar">
    <w:name w:val="Encabezado Car"/>
    <w:basedOn w:val="Fuentedeprrafopredeter"/>
    <w:link w:val="Encabezado"/>
    <w:uiPriority w:val="99"/>
    <w:rsid w:val="004B5C91"/>
    <w:rPr>
      <w:rFonts w:cs="Times New Roman"/>
      <w:sz w:val="23"/>
      <w:szCs w:val="23"/>
    </w:rPr>
  </w:style>
  <w:style w:type="paragraph" w:styleId="Citadestacada">
    <w:name w:val="Intense Quote"/>
    <w:basedOn w:val="Normal"/>
    <w:link w:val="CitadestacadaCar"/>
    <w:autoRedefine/>
    <w:uiPriority w:val="30"/>
    <w:qFormat/>
    <w:rsid w:val="001E5C81"/>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EBDDC3" w:themeFill="background2"/>
      <w:spacing w:before="300" w:after="300"/>
      <w:ind w:left="284" w:right="284"/>
      <w:contextualSpacing/>
    </w:pPr>
    <w:rPr>
      <w:rFonts w:ascii="Courier New" w:hAnsi="Courier New"/>
      <w:color w:val="262626" w:themeColor="text1" w:themeTint="D9"/>
      <w:sz w:val="14"/>
    </w:rPr>
  </w:style>
  <w:style w:type="character" w:customStyle="1" w:styleId="CitadestacadaCar">
    <w:name w:val="Cita destacada Car"/>
    <w:basedOn w:val="Fuentedeprrafopredeter"/>
    <w:link w:val="Citadestacada"/>
    <w:uiPriority w:val="30"/>
    <w:rsid w:val="001E5C81"/>
    <w:rPr>
      <w:rFonts w:ascii="Courier New" w:hAnsi="Courier New"/>
      <w:color w:val="262626" w:themeColor="text1" w:themeTint="D9"/>
      <w:sz w:val="14"/>
      <w:shd w:val="clear" w:color="auto" w:fill="EBDDC3" w:themeFill="background2"/>
    </w:rPr>
  </w:style>
  <w:style w:type="paragraph" w:styleId="Subttulo">
    <w:name w:val="Subtitle"/>
    <w:basedOn w:val="Normal"/>
    <w:link w:val="SubttuloCar"/>
    <w:uiPriority w:val="11"/>
    <w:qFormat/>
    <w:rsid w:val="004B5C91"/>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sid w:val="004B5C9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rsid w:val="004B5C91"/>
    <w:pPr>
      <w:spacing w:after="0" w:line="240" w:lineRule="auto"/>
    </w:pPr>
    <w:rPr>
      <w:color w:val="775F55" w:themeColor="text2"/>
      <w:sz w:val="72"/>
      <w:szCs w:val="72"/>
    </w:rPr>
  </w:style>
  <w:style w:type="character" w:customStyle="1" w:styleId="PuestoCar">
    <w:name w:val="Puesto Car"/>
    <w:basedOn w:val="Fuentedeprrafopredeter"/>
    <w:link w:val="Puesto"/>
    <w:uiPriority w:val="10"/>
    <w:rsid w:val="004B5C91"/>
    <w:rPr>
      <w:rFonts w:cs="Times New Roman"/>
      <w:color w:val="775F55" w:themeColor="text2"/>
      <w:sz w:val="72"/>
      <w:szCs w:val="72"/>
    </w:rPr>
  </w:style>
  <w:style w:type="paragraph" w:styleId="Textodeglobo">
    <w:name w:val="Balloon Text"/>
    <w:basedOn w:val="Normal"/>
    <w:link w:val="TextodegloboCar"/>
    <w:uiPriority w:val="99"/>
    <w:semiHidden/>
    <w:unhideWhenUsed/>
    <w:rsid w:val="004B5C91"/>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C91"/>
    <w:rPr>
      <w:rFonts w:ascii="Tahoma" w:hAnsi="Tahoma" w:cs="Tahoma"/>
      <w:sz w:val="16"/>
      <w:szCs w:val="16"/>
    </w:rPr>
  </w:style>
  <w:style w:type="character" w:styleId="Ttulodellibro">
    <w:name w:val="Book Title"/>
    <w:basedOn w:val="Fuentedeprrafopredeter"/>
    <w:uiPriority w:val="33"/>
    <w:qFormat/>
    <w:rsid w:val="004B5C91"/>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sid w:val="004B5C91"/>
    <w:rPr>
      <w:b/>
      <w:bCs/>
      <w:caps/>
      <w:sz w:val="16"/>
      <w:szCs w:val="16"/>
    </w:rPr>
  </w:style>
  <w:style w:type="character" w:styleId="nfasis">
    <w:name w:val="Emphasis"/>
    <w:uiPriority w:val="20"/>
    <w:qFormat/>
    <w:rsid w:val="004B5C91"/>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rsid w:val="007852E8"/>
    <w:rPr>
      <w:b/>
      <w:spacing w:val="14"/>
      <w:sz w:val="24"/>
      <w:szCs w:val="22"/>
      <w:shd w:val="clear" w:color="auto" w:fill="CCBDB7" w:themeFill="text2" w:themeFillTint="66"/>
    </w:rPr>
  </w:style>
  <w:style w:type="character" w:customStyle="1" w:styleId="Ttulo5Car">
    <w:name w:val="Título 5 Car"/>
    <w:basedOn w:val="Fuentedeprrafopredeter"/>
    <w:link w:val="Ttulo5"/>
    <w:uiPriority w:val="9"/>
    <w:rsid w:val="005D01D6"/>
    <w:rPr>
      <w:b/>
      <w:color w:val="775F55" w:themeColor="text2"/>
      <w:spacing w:val="10"/>
      <w:szCs w:val="26"/>
    </w:rPr>
  </w:style>
  <w:style w:type="character" w:customStyle="1" w:styleId="Ttulo6Car">
    <w:name w:val="Título 6 Car"/>
    <w:basedOn w:val="Fuentedeprrafopredeter"/>
    <w:link w:val="Ttulo6"/>
    <w:uiPriority w:val="9"/>
    <w:rsid w:val="004B5C91"/>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sid w:val="004B5C91"/>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sid w:val="004B5C91"/>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sid w:val="004B5C91"/>
    <w:rPr>
      <w:rFonts w:cs="Times New Roman"/>
      <w:b/>
      <w:caps/>
      <w:color w:val="A5AB81" w:themeColor="accent3"/>
      <w:spacing w:val="40"/>
      <w:sz w:val="20"/>
      <w:szCs w:val="20"/>
    </w:rPr>
  </w:style>
  <w:style w:type="character" w:styleId="Hipervnculo">
    <w:name w:val="Hyperlink"/>
    <w:basedOn w:val="Fuentedeprrafopredeter"/>
    <w:uiPriority w:val="99"/>
    <w:unhideWhenUsed/>
    <w:rsid w:val="004B5C91"/>
    <w:rPr>
      <w:color w:val="F7B615" w:themeColor="hyperlink"/>
      <w:u w:val="single"/>
    </w:rPr>
  </w:style>
  <w:style w:type="character" w:styleId="nfasisintenso">
    <w:name w:val="Intense Emphasis"/>
    <w:basedOn w:val="Fuentedeprrafopredeter"/>
    <w:uiPriority w:val="21"/>
    <w:qFormat/>
    <w:rsid w:val="004B5C91"/>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sid w:val="004B5C91"/>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rsid w:val="004B5C91"/>
    <w:pPr>
      <w:ind w:left="360" w:hanging="360"/>
    </w:pPr>
  </w:style>
  <w:style w:type="paragraph" w:styleId="Lista2">
    <w:name w:val="List 2"/>
    <w:basedOn w:val="Normal"/>
    <w:uiPriority w:val="99"/>
    <w:semiHidden/>
    <w:unhideWhenUsed/>
    <w:rsid w:val="004B5C91"/>
    <w:pPr>
      <w:ind w:left="720" w:hanging="360"/>
    </w:pPr>
  </w:style>
  <w:style w:type="paragraph" w:styleId="Listaconvietas">
    <w:name w:val="List Bullet"/>
    <w:basedOn w:val="Normal"/>
    <w:uiPriority w:val="36"/>
    <w:unhideWhenUsed/>
    <w:qFormat/>
    <w:rsid w:val="004B5C91"/>
    <w:pPr>
      <w:numPr>
        <w:numId w:val="18"/>
      </w:numPr>
    </w:pPr>
    <w:rPr>
      <w:sz w:val="24"/>
    </w:rPr>
  </w:style>
  <w:style w:type="paragraph" w:styleId="Listaconvietas2">
    <w:name w:val="List Bullet 2"/>
    <w:basedOn w:val="Normal"/>
    <w:uiPriority w:val="36"/>
    <w:unhideWhenUsed/>
    <w:qFormat/>
    <w:rsid w:val="004B5C91"/>
    <w:pPr>
      <w:numPr>
        <w:numId w:val="19"/>
      </w:numPr>
    </w:pPr>
    <w:rPr>
      <w:color w:val="94B6D2" w:themeColor="accent1"/>
    </w:rPr>
  </w:style>
  <w:style w:type="paragraph" w:styleId="Listaconvietas3">
    <w:name w:val="List Bullet 3"/>
    <w:basedOn w:val="Normal"/>
    <w:autoRedefine/>
    <w:uiPriority w:val="36"/>
    <w:unhideWhenUsed/>
    <w:qFormat/>
    <w:rsid w:val="004B1495"/>
    <w:pPr>
      <w:numPr>
        <w:numId w:val="20"/>
      </w:numPr>
    </w:pPr>
    <w:rPr>
      <w:color w:val="7B3C17" w:themeColor="accent2" w:themeShade="80"/>
    </w:rPr>
  </w:style>
  <w:style w:type="paragraph" w:styleId="Listaconvietas4">
    <w:name w:val="List Bullet 4"/>
    <w:basedOn w:val="Normal"/>
    <w:uiPriority w:val="36"/>
    <w:unhideWhenUsed/>
    <w:qFormat/>
    <w:rsid w:val="004B5C91"/>
    <w:pPr>
      <w:numPr>
        <w:numId w:val="21"/>
      </w:numPr>
    </w:pPr>
    <w:rPr>
      <w:caps/>
      <w:spacing w:val="4"/>
    </w:rPr>
  </w:style>
  <w:style w:type="paragraph" w:styleId="Listaconvietas5">
    <w:name w:val="List Bullet 5"/>
    <w:basedOn w:val="Normal"/>
    <w:uiPriority w:val="36"/>
    <w:unhideWhenUsed/>
    <w:qFormat/>
    <w:rsid w:val="004B5C91"/>
    <w:pPr>
      <w:numPr>
        <w:numId w:val="22"/>
      </w:numPr>
    </w:pPr>
  </w:style>
  <w:style w:type="paragraph" w:styleId="Prrafodelista">
    <w:name w:val="List Paragraph"/>
    <w:basedOn w:val="Normal"/>
    <w:uiPriority w:val="34"/>
    <w:unhideWhenUsed/>
    <w:qFormat/>
    <w:rsid w:val="004B5C91"/>
    <w:pPr>
      <w:ind w:left="720"/>
      <w:contextualSpacing/>
    </w:pPr>
  </w:style>
  <w:style w:type="numbering" w:customStyle="1" w:styleId="Estilodelistamediano">
    <w:name w:val="Estilo de lista mediano"/>
    <w:uiPriority w:val="99"/>
    <w:rsid w:val="004B5C91"/>
    <w:pPr>
      <w:numPr>
        <w:numId w:val="11"/>
      </w:numPr>
    </w:pPr>
  </w:style>
  <w:style w:type="paragraph" w:styleId="Sinespaciado">
    <w:name w:val="No Spacing"/>
    <w:basedOn w:val="Normal"/>
    <w:uiPriority w:val="99"/>
    <w:qFormat/>
    <w:rsid w:val="004B5C91"/>
    <w:pPr>
      <w:spacing w:after="0" w:line="240" w:lineRule="auto"/>
    </w:pPr>
  </w:style>
  <w:style w:type="character" w:styleId="Textodelmarcadordeposicin">
    <w:name w:val="Placeholder Text"/>
    <w:basedOn w:val="Fuentedeprrafopredeter"/>
    <w:uiPriority w:val="99"/>
    <w:unhideWhenUsed/>
    <w:rsid w:val="004B5C91"/>
    <w:rPr>
      <w:color w:val="808080"/>
    </w:rPr>
  </w:style>
  <w:style w:type="paragraph" w:styleId="Cita">
    <w:name w:val="Quote"/>
    <w:basedOn w:val="Normal"/>
    <w:link w:val="CitaCar"/>
    <w:uiPriority w:val="29"/>
    <w:qFormat/>
    <w:rsid w:val="004B5C91"/>
    <w:rPr>
      <w:i/>
      <w:smallCaps/>
      <w:color w:val="775F55" w:themeColor="text2"/>
      <w:spacing w:val="6"/>
    </w:rPr>
  </w:style>
  <w:style w:type="character" w:customStyle="1" w:styleId="CitaCar">
    <w:name w:val="Cita Car"/>
    <w:basedOn w:val="Fuentedeprrafopredeter"/>
    <w:link w:val="Cita"/>
    <w:uiPriority w:val="29"/>
    <w:rsid w:val="004B5C91"/>
    <w:rPr>
      <w:rFonts w:cs="Times New Roman"/>
      <w:i/>
      <w:smallCaps/>
      <w:color w:val="775F55" w:themeColor="text2"/>
      <w:spacing w:val="6"/>
      <w:sz w:val="23"/>
      <w:szCs w:val="23"/>
    </w:rPr>
  </w:style>
  <w:style w:type="character" w:styleId="Textoennegrita">
    <w:name w:val="Strong"/>
    <w:uiPriority w:val="22"/>
    <w:qFormat/>
    <w:rsid w:val="004B5C91"/>
    <w:rPr>
      <w:rFonts w:asciiTheme="minorHAnsi" w:hAnsiTheme="minorHAnsi"/>
      <w:b/>
      <w:color w:val="DD8047" w:themeColor="accent2"/>
    </w:rPr>
  </w:style>
  <w:style w:type="character" w:styleId="nfasissutil">
    <w:name w:val="Subtle Emphasis"/>
    <w:basedOn w:val="Fuentedeprrafopredeter"/>
    <w:uiPriority w:val="19"/>
    <w:qFormat/>
    <w:rsid w:val="004B5C91"/>
    <w:rPr>
      <w:rFonts w:asciiTheme="minorHAnsi" w:hAnsiTheme="minorHAnsi"/>
      <w:i/>
      <w:sz w:val="23"/>
    </w:rPr>
  </w:style>
  <w:style w:type="character" w:styleId="Referenciasutil">
    <w:name w:val="Subtle Reference"/>
    <w:basedOn w:val="Fuentedeprrafopredeter"/>
    <w:uiPriority w:val="31"/>
    <w:qFormat/>
    <w:rsid w:val="004B5C91"/>
    <w:rPr>
      <w:rFonts w:asciiTheme="minorHAnsi" w:hAnsiTheme="minorHAnsi"/>
      <w:b/>
      <w:i/>
      <w:color w:val="775F55" w:themeColor="text2"/>
      <w:sz w:val="23"/>
    </w:rPr>
  </w:style>
  <w:style w:type="table" w:styleId="Tablaconcuadrcula">
    <w:name w:val="Table Grid"/>
    <w:basedOn w:val="Tablanormal"/>
    <w:uiPriority w:val="1"/>
    <w:rsid w:val="004B5C9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4B5C91"/>
    <w:pPr>
      <w:ind w:left="220" w:hanging="220"/>
    </w:pPr>
  </w:style>
  <w:style w:type="paragraph" w:styleId="TDC1">
    <w:name w:val="toc 1"/>
    <w:basedOn w:val="Normal"/>
    <w:next w:val="Normal"/>
    <w:autoRedefine/>
    <w:uiPriority w:val="39"/>
    <w:unhideWhenUsed/>
    <w:rsid w:val="004B5C91"/>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39"/>
    <w:unhideWhenUsed/>
    <w:rsid w:val="004B5C91"/>
    <w:pPr>
      <w:tabs>
        <w:tab w:val="right" w:leader="dot" w:pos="8630"/>
      </w:tabs>
      <w:spacing w:after="40" w:line="240" w:lineRule="auto"/>
      <w:ind w:left="144"/>
    </w:pPr>
  </w:style>
  <w:style w:type="paragraph" w:styleId="TDC3">
    <w:name w:val="toc 3"/>
    <w:basedOn w:val="Normal"/>
    <w:next w:val="Normal"/>
    <w:autoRedefine/>
    <w:uiPriority w:val="39"/>
    <w:unhideWhenUsed/>
    <w:qFormat/>
    <w:rsid w:val="004B5C91"/>
    <w:pPr>
      <w:tabs>
        <w:tab w:val="right" w:leader="dot" w:pos="8630"/>
      </w:tabs>
      <w:spacing w:after="40" w:line="240" w:lineRule="auto"/>
      <w:ind w:left="288"/>
    </w:pPr>
  </w:style>
  <w:style w:type="paragraph" w:styleId="TDC4">
    <w:name w:val="toc 4"/>
    <w:basedOn w:val="Normal"/>
    <w:next w:val="Normal"/>
    <w:autoRedefine/>
    <w:uiPriority w:val="99"/>
    <w:semiHidden/>
    <w:unhideWhenUsed/>
    <w:qFormat/>
    <w:rsid w:val="004B5C91"/>
    <w:pPr>
      <w:tabs>
        <w:tab w:val="right" w:leader="dot" w:pos="8630"/>
      </w:tabs>
      <w:spacing w:after="40" w:line="240" w:lineRule="auto"/>
      <w:ind w:left="432"/>
    </w:pPr>
  </w:style>
  <w:style w:type="paragraph" w:styleId="TDC5">
    <w:name w:val="toc 5"/>
    <w:basedOn w:val="Normal"/>
    <w:next w:val="Normal"/>
    <w:autoRedefine/>
    <w:uiPriority w:val="99"/>
    <w:semiHidden/>
    <w:unhideWhenUsed/>
    <w:qFormat/>
    <w:rsid w:val="004B5C91"/>
    <w:pPr>
      <w:tabs>
        <w:tab w:val="right" w:leader="dot" w:pos="8630"/>
      </w:tabs>
      <w:spacing w:after="40" w:line="240" w:lineRule="auto"/>
      <w:ind w:left="576"/>
    </w:pPr>
  </w:style>
  <w:style w:type="paragraph" w:styleId="TDC6">
    <w:name w:val="toc 6"/>
    <w:basedOn w:val="Normal"/>
    <w:next w:val="Normal"/>
    <w:autoRedefine/>
    <w:uiPriority w:val="99"/>
    <w:semiHidden/>
    <w:unhideWhenUsed/>
    <w:qFormat/>
    <w:rsid w:val="004B5C91"/>
    <w:pPr>
      <w:tabs>
        <w:tab w:val="right" w:leader="dot" w:pos="8630"/>
      </w:tabs>
      <w:spacing w:after="40" w:line="240" w:lineRule="auto"/>
      <w:ind w:left="720"/>
    </w:pPr>
  </w:style>
  <w:style w:type="paragraph" w:styleId="TDC7">
    <w:name w:val="toc 7"/>
    <w:basedOn w:val="Normal"/>
    <w:next w:val="Normal"/>
    <w:autoRedefine/>
    <w:uiPriority w:val="99"/>
    <w:semiHidden/>
    <w:unhideWhenUsed/>
    <w:qFormat/>
    <w:rsid w:val="004B5C91"/>
    <w:pPr>
      <w:tabs>
        <w:tab w:val="right" w:leader="dot" w:pos="8630"/>
      </w:tabs>
      <w:spacing w:after="40" w:line="240" w:lineRule="auto"/>
      <w:ind w:left="864"/>
    </w:pPr>
  </w:style>
  <w:style w:type="paragraph" w:styleId="TDC8">
    <w:name w:val="toc 8"/>
    <w:basedOn w:val="Normal"/>
    <w:next w:val="Normal"/>
    <w:autoRedefine/>
    <w:uiPriority w:val="99"/>
    <w:semiHidden/>
    <w:unhideWhenUsed/>
    <w:qFormat/>
    <w:rsid w:val="004B5C91"/>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rsid w:val="004B5C91"/>
    <w:pPr>
      <w:tabs>
        <w:tab w:val="right" w:leader="dot" w:pos="8630"/>
      </w:tabs>
      <w:spacing w:after="40" w:line="240" w:lineRule="auto"/>
      <w:ind w:left="1152"/>
    </w:pPr>
  </w:style>
  <w:style w:type="paragraph" w:customStyle="1" w:styleId="Categora">
    <w:name w:val="Categoría"/>
    <w:basedOn w:val="Normal"/>
    <w:uiPriority w:val="49"/>
    <w:rsid w:val="004B5C91"/>
    <w:pPr>
      <w:spacing w:after="0"/>
    </w:pPr>
    <w:rPr>
      <w:b/>
      <w:sz w:val="24"/>
      <w:szCs w:val="24"/>
    </w:rPr>
  </w:style>
  <w:style w:type="paragraph" w:customStyle="1" w:styleId="Nombredelacompaa">
    <w:name w:val="Nombre de la compañía"/>
    <w:basedOn w:val="Normal"/>
    <w:uiPriority w:val="49"/>
    <w:rsid w:val="004B5C91"/>
    <w:pPr>
      <w:spacing w:after="0"/>
    </w:pPr>
    <w:rPr>
      <w:rFonts w:cstheme="minorBidi"/>
      <w:sz w:val="36"/>
      <w:szCs w:val="36"/>
    </w:rPr>
  </w:style>
  <w:style w:type="paragraph" w:customStyle="1" w:styleId="Piedepginapar">
    <w:name w:val="Pie de página par"/>
    <w:basedOn w:val="Normal"/>
    <w:unhideWhenUsed/>
    <w:qFormat/>
    <w:rsid w:val="004B5C91"/>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rsid w:val="004B5C91"/>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rsid w:val="004B5C91"/>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rsid w:val="004B5C91"/>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rsid w:val="004B5C91"/>
    <w:pPr>
      <w:framePr w:wrap="auto" w:hAnchor="page" w:xAlign="center" w:yAlign="top"/>
      <w:spacing w:after="0" w:line="240" w:lineRule="auto"/>
      <w:suppressOverlap/>
    </w:pPr>
    <w:rPr>
      <w:szCs w:val="120"/>
    </w:rPr>
  </w:style>
  <w:style w:type="paragraph" w:styleId="TtulodeTDC">
    <w:name w:val="TOC Heading"/>
    <w:basedOn w:val="Ttulo1"/>
    <w:next w:val="Normal"/>
    <w:uiPriority w:val="39"/>
    <w:unhideWhenUsed/>
    <w:qFormat/>
    <w:rsid w:val="00CB0AD0"/>
    <w:pPr>
      <w:keepNext/>
      <w:keepLines/>
      <w:spacing w:before="240" w:after="0" w:line="259" w:lineRule="auto"/>
      <w:outlineLvl w:val="9"/>
    </w:pPr>
    <w:rPr>
      <w:rFonts w:eastAsiaTheme="majorEastAsia" w:cstheme="majorBidi"/>
      <w:caps w:val="0"/>
      <w:color w:val="548AB7" w:themeColor="accent1" w:themeShade="BF"/>
      <w:kern w:val="0"/>
    </w:rPr>
  </w:style>
  <w:style w:type="paragraph" w:customStyle="1" w:styleId="ArchivoTexto">
    <w:name w:val="Archivo Texto"/>
    <w:basedOn w:val="Normal"/>
    <w:link w:val="ArchivoTextoCar"/>
    <w:autoRedefine/>
    <w:qFormat/>
    <w:rsid w:val="00021C8E"/>
    <w:pPr>
      <w:pBdr>
        <w:top w:val="single" w:sz="4" w:space="1" w:color="auto"/>
        <w:left w:val="single" w:sz="4" w:space="4" w:color="auto"/>
        <w:bottom w:val="single" w:sz="4" w:space="1" w:color="auto"/>
        <w:right w:val="single" w:sz="4" w:space="4" w:color="auto"/>
      </w:pBdr>
      <w:shd w:val="clear" w:color="auto" w:fill="EDEEE5" w:themeFill="accent3" w:themeFillTint="33"/>
      <w:spacing w:after="0" w:line="240" w:lineRule="auto"/>
      <w:ind w:left="284" w:right="284"/>
      <w:contextualSpacing/>
    </w:pPr>
    <w:rPr>
      <w:rFonts w:ascii="Courier New" w:hAnsi="Courier New" w:cs="Courier New"/>
      <w:sz w:val="14"/>
      <w:szCs w:val="18"/>
    </w:rPr>
  </w:style>
  <w:style w:type="character" w:customStyle="1" w:styleId="ArchivoTextoCar">
    <w:name w:val="Archivo Texto Car"/>
    <w:basedOn w:val="Fuentedeprrafopredeter"/>
    <w:link w:val="ArchivoTexto"/>
    <w:rsid w:val="00021C8E"/>
    <w:rPr>
      <w:rFonts w:ascii="Courier New" w:hAnsi="Courier New" w:cs="Courier New"/>
      <w:sz w:val="14"/>
      <w:szCs w:val="18"/>
      <w:shd w:val="clear" w:color="auto" w:fill="EDEEE5" w:themeFill="accent3" w:themeFillTint="33"/>
    </w:rPr>
  </w:style>
  <w:style w:type="table" w:customStyle="1" w:styleId="Tabladecuadrcula5oscura-nfasis61">
    <w:name w:val="Tabla de cuadrícula 5 oscura - Énfasis 61"/>
    <w:basedOn w:val="Tablanormal"/>
    <w:uiPriority w:val="50"/>
    <w:rsid w:val="00AF21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paragraph" w:customStyle="1" w:styleId="Escalabilidad">
    <w:name w:val="Escalabilidad"/>
    <w:basedOn w:val="ArchivoTexto"/>
    <w:next w:val="ArchivoTexto"/>
    <w:link w:val="EscalabilidadCar"/>
    <w:autoRedefine/>
    <w:qFormat/>
    <w:rsid w:val="00A904FF"/>
    <w:pPr>
      <w:pBdr>
        <w:top w:val="wave" w:sz="6" w:space="1" w:color="auto"/>
        <w:left w:val="wave" w:sz="6" w:space="4" w:color="auto"/>
        <w:bottom w:val="wave" w:sz="6" w:space="1" w:color="auto"/>
        <w:right w:val="wave" w:sz="6" w:space="4" w:color="auto"/>
      </w:pBdr>
      <w:shd w:val="clear" w:color="auto" w:fill="BED3E4" w:themeFill="accent1" w:themeFillTint="99"/>
    </w:pPr>
  </w:style>
  <w:style w:type="paragraph" w:customStyle="1" w:styleId="Rendimiento">
    <w:name w:val="Rendimiento"/>
    <w:basedOn w:val="ArchivoTexto"/>
    <w:next w:val="ArchivoTexto"/>
    <w:link w:val="RendimientoCar"/>
    <w:autoRedefine/>
    <w:qFormat/>
    <w:rsid w:val="004B1495"/>
    <w:pPr>
      <w:pBdr>
        <w:top w:val="dashed" w:sz="18" w:space="1" w:color="auto"/>
        <w:left w:val="dashed" w:sz="18" w:space="4" w:color="auto"/>
        <w:bottom w:val="dashed" w:sz="18" w:space="1" w:color="auto"/>
        <w:right w:val="dashed" w:sz="18" w:space="4" w:color="auto"/>
      </w:pBdr>
      <w:shd w:val="clear" w:color="auto" w:fill="92D050"/>
    </w:pPr>
  </w:style>
  <w:style w:type="character" w:customStyle="1" w:styleId="EscalabilidadCar">
    <w:name w:val="Escalabilidad Car"/>
    <w:basedOn w:val="ArchivoTextoCar"/>
    <w:link w:val="Escalabilidad"/>
    <w:rsid w:val="00A904FF"/>
    <w:rPr>
      <w:rFonts w:ascii="Courier New" w:hAnsi="Courier New" w:cs="Courier New"/>
      <w:sz w:val="14"/>
      <w:szCs w:val="18"/>
      <w:shd w:val="clear" w:color="auto" w:fill="BED3E4" w:themeFill="accent1" w:themeFillTint="99"/>
    </w:rPr>
  </w:style>
  <w:style w:type="paragraph" w:customStyle="1" w:styleId="Especiales">
    <w:name w:val="Especiales"/>
    <w:basedOn w:val="ArchivoTexto"/>
    <w:next w:val="ArchivoTexto"/>
    <w:link w:val="EspecialesCar"/>
    <w:autoRedefine/>
    <w:qFormat/>
    <w:rsid w:val="0055310A"/>
    <w:pPr>
      <w:pBdr>
        <w:top w:val="dashDotStroked" w:sz="24" w:space="1" w:color="auto"/>
        <w:left w:val="dashDotStroked" w:sz="24" w:space="4" w:color="auto"/>
        <w:bottom w:val="dashDotStroked" w:sz="24" w:space="1" w:color="auto"/>
        <w:right w:val="dashDotStroked" w:sz="24" w:space="4" w:color="auto"/>
      </w:pBdr>
      <w:shd w:val="clear" w:color="auto" w:fill="E0CAA3" w:themeFill="background2" w:themeFillShade="E6"/>
    </w:pPr>
  </w:style>
  <w:style w:type="character" w:customStyle="1" w:styleId="RendimientoCar">
    <w:name w:val="Rendimiento Car"/>
    <w:basedOn w:val="ArchivoTextoCar"/>
    <w:link w:val="Rendimiento"/>
    <w:rsid w:val="004B1495"/>
    <w:rPr>
      <w:rFonts w:ascii="Courier New" w:hAnsi="Courier New" w:cs="Courier New"/>
      <w:sz w:val="14"/>
      <w:szCs w:val="18"/>
      <w:shd w:val="clear" w:color="auto" w:fill="92D050"/>
    </w:rPr>
  </w:style>
  <w:style w:type="character" w:customStyle="1" w:styleId="EspecialesCar">
    <w:name w:val="Especiales Car"/>
    <w:basedOn w:val="ArchivoTextoCar"/>
    <w:link w:val="Especiales"/>
    <w:rsid w:val="0055310A"/>
    <w:rPr>
      <w:rFonts w:ascii="Courier New" w:hAnsi="Courier New" w:cs="Courier New"/>
      <w:sz w:val="14"/>
      <w:szCs w:val="18"/>
      <w:shd w:val="clear" w:color="auto" w:fill="E0CAA3" w:themeFill="background2" w:themeFillShade="E6"/>
    </w:rPr>
  </w:style>
  <w:style w:type="paragraph" w:customStyle="1" w:styleId="Disponibilidad">
    <w:name w:val="Disponibilidad"/>
    <w:basedOn w:val="ArchivoTexto"/>
    <w:link w:val="DisponibilidadCar"/>
    <w:autoRedefine/>
    <w:qFormat/>
    <w:rsid w:val="00597ADC"/>
    <w:pPr>
      <w:pBdr>
        <w:top w:val="thickThinLargeGap" w:sz="24" w:space="1" w:color="auto"/>
        <w:left w:val="thickThinLargeGap" w:sz="24" w:space="4" w:color="auto"/>
        <w:bottom w:val="thinThickLargeGap" w:sz="24" w:space="1" w:color="auto"/>
        <w:right w:val="thinThickLargeGap" w:sz="24" w:space="4" w:color="auto"/>
      </w:pBdr>
      <w:shd w:val="clear" w:color="auto" w:fill="FF0000"/>
    </w:pPr>
    <w:rPr>
      <w:szCs w:val="14"/>
    </w:rPr>
  </w:style>
  <w:style w:type="character" w:customStyle="1" w:styleId="DisponibilidadCar">
    <w:name w:val="Disponibilidad Car"/>
    <w:basedOn w:val="ArchivoTextoCar"/>
    <w:link w:val="Disponibilidad"/>
    <w:rsid w:val="00597ADC"/>
    <w:rPr>
      <w:rFonts w:ascii="Courier New" w:hAnsi="Courier New" w:cs="Courier New"/>
      <w:sz w:val="14"/>
      <w:szCs w:val="14"/>
      <w:shd w:val="clear" w:color="auto" w:fill="FF0000"/>
    </w:rPr>
  </w:style>
  <w:style w:type="character" w:customStyle="1" w:styleId="Mencinsinresolver1">
    <w:name w:val="Mención sin resolver1"/>
    <w:basedOn w:val="Fuentedeprrafopredeter"/>
    <w:uiPriority w:val="99"/>
    <w:semiHidden/>
    <w:unhideWhenUsed/>
    <w:rsid w:val="00732719"/>
    <w:rPr>
      <w:color w:val="808080"/>
      <w:shd w:val="clear" w:color="auto" w:fill="E6E6E6"/>
    </w:rPr>
  </w:style>
  <w:style w:type="table" w:styleId="Tabladecuadrcula5oscura-nfasis4">
    <w:name w:val="Grid Table 5 Dark Accent 4"/>
    <w:basedOn w:val="Tablanormal"/>
    <w:uiPriority w:val="50"/>
    <w:rsid w:val="001535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2">
    <w:name w:val="Grid Table 5 Dark Accent 2"/>
    <w:basedOn w:val="Tablanormal"/>
    <w:uiPriority w:val="50"/>
    <w:rsid w:val="001535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character" w:customStyle="1" w:styleId="UnresolvedMention">
    <w:name w:val="Unresolved Mention"/>
    <w:basedOn w:val="Fuentedeprrafopredeter"/>
    <w:uiPriority w:val="99"/>
    <w:semiHidden/>
    <w:unhideWhenUsed/>
    <w:rsid w:val="00844B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mailto:santiago.h.plazas@gmail.com"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footer" Target="footer1.xml"/><Relationship Id="rId16" Type="http://schemas.openxmlformats.org/officeDocument/2006/relationships/hyperlink" Target="http://poetadelalba1985.blogspot.com/2009/11/conversaciones-con-el-aire.html" TargetMode="External"/><Relationship Id="rId11" Type="http://schemas.openxmlformats.org/officeDocument/2006/relationships/image" Target="media/image1.jpg&amp;ehk=lFM8KjYAbo29Mi3KdaU5GQ&amp;r=0&amp;pid=OfficeInsert"/><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hyperlink" Target="https://creativecommons.org/licenses/by-nc-nd/2.5/" TargetMode="External"/><Relationship Id="rId22" Type="http://schemas.openxmlformats.org/officeDocument/2006/relationships/hyperlink" Target="mailto:pgalindo@ideam.gov.co" TargetMode="External"/><Relationship Id="rId27" Type="http://schemas.openxmlformats.org/officeDocument/2006/relationships/diagramQuickStyle" Target="diagrams/quickStyle1.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localhost:8080/ClienteWSAIRE/" TargetMode="External"/><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www.soapui.org/downloads/soapui.html" TargetMode="External"/><Relationship Id="rId80" Type="http://schemas.openxmlformats.org/officeDocument/2006/relationships/image" Target="media/image52.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poetadelalba1985.blogspot.com/2009/11/conversaciones-con-el-aire.html" TargetMode="External"/><Relationship Id="rId17" Type="http://schemas.openxmlformats.org/officeDocument/2006/relationships/hyperlink" Target="https://creativecommons.org/licenses/by-nc-nd/2.5/" TargetMode="External"/><Relationship Id="rId25" Type="http://schemas.openxmlformats.org/officeDocument/2006/relationships/diagramData" Target="diagrams/data1.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5.jpe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mailto:lihernandez@ideam.gov.co" TargetMode="External"/><Relationship Id="rId28" Type="http://schemas.openxmlformats.org/officeDocument/2006/relationships/diagramColors" Target="diagrams/colors1.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hyperlink" Target="https://netbeans.org/downloads/8.0.2/"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www.soapui.org/getting-started/installing-soapui.html" TargetMode="Externa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poetadelalba1985.blogspot.com/2009/11/conversaciones-con-el-aire.html" TargetMode="External"/><Relationship Id="rId18" Type="http://schemas.openxmlformats.org/officeDocument/2006/relationships/image" Target="media/image3.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181.225.72.107:8080/Aire-SIAC-web-1.0/WS_IDEAM_RUA_RegistrarCalidadAire?wsdl"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glossaryDocument" Target="glossary/document.xml"/><Relationship Id="rId61" Type="http://schemas.openxmlformats.org/officeDocument/2006/relationships/image" Target="media/image36.png"/><Relationship Id="rId8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tiago\AppData\Roaming\Microsoft\Templates\Informe%20(tema%20Intermedi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A748A-F429-4B6A-8FB1-A785CB7DCF3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ES"/>
        </a:p>
      </dgm:t>
    </dgm:pt>
    <dgm:pt modelId="{9CA3D148-FC22-43EF-9FC0-2C60B6FC71B4}">
      <dgm:prSet phldrT="[Texto]"/>
      <dgm:spPr/>
      <dgm:t>
        <a:bodyPr/>
        <a:lstStyle/>
        <a:p>
          <a:r>
            <a:rPr lang="es-ES"/>
            <a:t>Cliente</a:t>
          </a:r>
        </a:p>
      </dgm:t>
    </dgm:pt>
    <dgm:pt modelId="{12FC5B1F-F6B9-431C-A3C3-B35B25BC9237}" type="parTrans" cxnId="{40258ABE-557F-44C9-B85D-34A548623D15}">
      <dgm:prSet/>
      <dgm:spPr/>
      <dgm:t>
        <a:bodyPr/>
        <a:lstStyle/>
        <a:p>
          <a:endParaRPr lang="es-ES"/>
        </a:p>
      </dgm:t>
    </dgm:pt>
    <dgm:pt modelId="{DC363473-5AFC-4C37-951B-A69C9FE3877A}" type="sibTrans" cxnId="{40258ABE-557F-44C9-B85D-34A548623D15}">
      <dgm:prSet/>
      <dgm:spPr/>
      <dgm:t>
        <a:bodyPr/>
        <a:lstStyle/>
        <a:p>
          <a:endParaRPr lang="es-ES"/>
        </a:p>
      </dgm:t>
    </dgm:pt>
    <dgm:pt modelId="{29C04177-77F9-4325-AFA8-F49164525305}">
      <dgm:prSet phldrT="[Texto]"/>
      <dgm:spPr/>
      <dgm:t>
        <a:bodyPr/>
        <a:lstStyle/>
        <a:p>
          <a:r>
            <a:rPr lang="es-ES"/>
            <a:t>Implementa consumo de métodos SOAP</a:t>
          </a:r>
        </a:p>
      </dgm:t>
    </dgm:pt>
    <dgm:pt modelId="{910D4A01-B4B9-4E2B-BC13-41E11603C0DA}" type="parTrans" cxnId="{EE6B92D1-ADAE-4701-8B3F-57A64CE4CC9E}">
      <dgm:prSet/>
      <dgm:spPr/>
      <dgm:t>
        <a:bodyPr/>
        <a:lstStyle/>
        <a:p>
          <a:endParaRPr lang="es-ES"/>
        </a:p>
      </dgm:t>
    </dgm:pt>
    <dgm:pt modelId="{31390885-BE2A-4169-9EF5-DB97A140361E}" type="sibTrans" cxnId="{EE6B92D1-ADAE-4701-8B3F-57A64CE4CC9E}">
      <dgm:prSet/>
      <dgm:spPr/>
      <dgm:t>
        <a:bodyPr/>
        <a:lstStyle/>
        <a:p>
          <a:endParaRPr lang="es-ES"/>
        </a:p>
      </dgm:t>
    </dgm:pt>
    <dgm:pt modelId="{68F25CFE-E1A6-4A3F-A113-3A8A2714DA65}">
      <dgm:prSet phldrT="[Texto]"/>
      <dgm:spPr/>
      <dgm:t>
        <a:bodyPr/>
        <a:lstStyle/>
        <a:p>
          <a:r>
            <a:rPr lang="es-ES"/>
            <a:t>Servidor</a:t>
          </a:r>
        </a:p>
      </dgm:t>
    </dgm:pt>
    <dgm:pt modelId="{73C26DB7-C91E-4575-B1E1-5DF0E9B1A520}" type="parTrans" cxnId="{8E7FE758-BD25-48B1-93C1-6E61E16A8EBA}">
      <dgm:prSet/>
      <dgm:spPr/>
      <dgm:t>
        <a:bodyPr/>
        <a:lstStyle/>
        <a:p>
          <a:endParaRPr lang="es-ES"/>
        </a:p>
      </dgm:t>
    </dgm:pt>
    <dgm:pt modelId="{463A27B7-71FD-4CEF-A513-6ECD2FD4730A}" type="sibTrans" cxnId="{8E7FE758-BD25-48B1-93C1-6E61E16A8EBA}">
      <dgm:prSet/>
      <dgm:spPr/>
      <dgm:t>
        <a:bodyPr/>
        <a:lstStyle/>
        <a:p>
          <a:endParaRPr lang="es-ES"/>
        </a:p>
      </dgm:t>
    </dgm:pt>
    <dgm:pt modelId="{078149B1-D3EE-4841-99D3-90CF64FD2417}">
      <dgm:prSet phldrT="[Texto]"/>
      <dgm:spPr/>
      <dgm:t>
        <a:bodyPr/>
        <a:lstStyle/>
        <a:p>
          <a:r>
            <a:rPr lang="es-ES"/>
            <a:t>Metodos de consulta y registro SOAP</a:t>
          </a:r>
        </a:p>
      </dgm:t>
    </dgm:pt>
    <dgm:pt modelId="{96E0CEC9-A1EA-4219-BB2E-12E31742E811}" type="parTrans" cxnId="{8DB23697-EF09-447B-94EF-890343D975DC}">
      <dgm:prSet/>
      <dgm:spPr/>
      <dgm:t>
        <a:bodyPr/>
        <a:lstStyle/>
        <a:p>
          <a:endParaRPr lang="es-ES"/>
        </a:p>
      </dgm:t>
    </dgm:pt>
    <dgm:pt modelId="{4EC42E4E-0F8F-451F-B4E5-27DB743640D0}" type="sibTrans" cxnId="{8DB23697-EF09-447B-94EF-890343D975DC}">
      <dgm:prSet/>
      <dgm:spPr/>
      <dgm:t>
        <a:bodyPr/>
        <a:lstStyle/>
        <a:p>
          <a:endParaRPr lang="es-ES"/>
        </a:p>
      </dgm:t>
    </dgm:pt>
    <dgm:pt modelId="{E9F8E2C0-49B2-45F7-9D70-E7D4B8E443A8}">
      <dgm:prSet phldrT="[Texto]"/>
      <dgm:spPr/>
      <dgm:t>
        <a:bodyPr/>
        <a:lstStyle/>
        <a:p>
          <a:r>
            <a:rPr lang="es-ES"/>
            <a:t>Base de datos</a:t>
          </a:r>
        </a:p>
      </dgm:t>
    </dgm:pt>
    <dgm:pt modelId="{0D9CF1B6-801F-4EDA-BD78-AC94524C9768}" type="parTrans" cxnId="{4525F8E3-6F5D-46C4-A3E2-0F26A510B1DF}">
      <dgm:prSet/>
      <dgm:spPr/>
      <dgm:t>
        <a:bodyPr/>
        <a:lstStyle/>
        <a:p>
          <a:endParaRPr lang="es-ES"/>
        </a:p>
      </dgm:t>
    </dgm:pt>
    <dgm:pt modelId="{CC11DF5E-3B0B-4D1B-86B0-A1A14916638C}" type="sibTrans" cxnId="{4525F8E3-6F5D-46C4-A3E2-0F26A510B1DF}">
      <dgm:prSet/>
      <dgm:spPr/>
      <dgm:t>
        <a:bodyPr/>
        <a:lstStyle/>
        <a:p>
          <a:endParaRPr lang="es-ES"/>
        </a:p>
      </dgm:t>
    </dgm:pt>
    <dgm:pt modelId="{3DC196FD-8303-4D5F-97A4-E985880A1F93}">
      <dgm:prSet phldrT="[Texto]"/>
      <dgm:spPr/>
      <dgm:t>
        <a:bodyPr/>
        <a:lstStyle/>
        <a:p>
          <a:r>
            <a:rPr lang="es-ES"/>
            <a:t>Almacena la información reportada</a:t>
          </a:r>
        </a:p>
      </dgm:t>
    </dgm:pt>
    <dgm:pt modelId="{368E205F-5E4D-4A7E-A09B-E7C8C6CC1944}" type="parTrans" cxnId="{6536C0DC-FD6E-4B2B-8068-B8219E50357C}">
      <dgm:prSet/>
      <dgm:spPr/>
      <dgm:t>
        <a:bodyPr/>
        <a:lstStyle/>
        <a:p>
          <a:endParaRPr lang="es-ES"/>
        </a:p>
      </dgm:t>
    </dgm:pt>
    <dgm:pt modelId="{4B47183B-D902-4D84-8912-03F589E14E07}" type="sibTrans" cxnId="{6536C0DC-FD6E-4B2B-8068-B8219E50357C}">
      <dgm:prSet/>
      <dgm:spPr/>
      <dgm:t>
        <a:bodyPr/>
        <a:lstStyle/>
        <a:p>
          <a:endParaRPr lang="es-ES"/>
        </a:p>
      </dgm:t>
    </dgm:pt>
    <dgm:pt modelId="{5E5FC462-75CC-4C61-8EE0-467CA02CB610}">
      <dgm:prSet phldrT="[Texto]"/>
      <dgm:spPr/>
      <dgm:t>
        <a:bodyPr/>
        <a:lstStyle/>
        <a:p>
          <a:r>
            <a:rPr lang="es-ES"/>
            <a:t>Dispone funciones del sistema para los clientes</a:t>
          </a:r>
        </a:p>
      </dgm:t>
    </dgm:pt>
    <dgm:pt modelId="{F310E2E4-D7D3-49BB-B09C-7B6834A71FE7}" type="parTrans" cxnId="{B2CD4D96-1A2E-46D5-B9E8-D2CC5263EB13}">
      <dgm:prSet/>
      <dgm:spPr/>
      <dgm:t>
        <a:bodyPr/>
        <a:lstStyle/>
        <a:p>
          <a:endParaRPr lang="es-ES"/>
        </a:p>
      </dgm:t>
    </dgm:pt>
    <dgm:pt modelId="{C879B6A2-0208-4959-A629-B01F4868CFDA}" type="sibTrans" cxnId="{B2CD4D96-1A2E-46D5-B9E8-D2CC5263EB13}">
      <dgm:prSet/>
      <dgm:spPr/>
      <dgm:t>
        <a:bodyPr/>
        <a:lstStyle/>
        <a:p>
          <a:endParaRPr lang="es-ES"/>
        </a:p>
      </dgm:t>
    </dgm:pt>
    <dgm:pt modelId="{3845EEA5-06E3-4B2C-94A4-3C23D79B7E4D}">
      <dgm:prSet phldrT="[Texto]"/>
      <dgm:spPr/>
      <dgm:t>
        <a:bodyPr/>
        <a:lstStyle/>
        <a:p>
          <a:r>
            <a:rPr lang="es-ES"/>
            <a:t>Sirve información consultada y registra la reportada</a:t>
          </a:r>
        </a:p>
      </dgm:t>
    </dgm:pt>
    <dgm:pt modelId="{F462884B-92F5-49B4-A3BB-7974FEDDAD36}" type="parTrans" cxnId="{0C5C8213-A41B-4E51-9D08-2C7A07CED4E8}">
      <dgm:prSet/>
      <dgm:spPr/>
      <dgm:t>
        <a:bodyPr/>
        <a:lstStyle/>
        <a:p>
          <a:endParaRPr lang="es-ES"/>
        </a:p>
      </dgm:t>
    </dgm:pt>
    <dgm:pt modelId="{2E5FDF2C-ECA7-4849-A970-907739E954EB}" type="sibTrans" cxnId="{0C5C8213-A41B-4E51-9D08-2C7A07CED4E8}">
      <dgm:prSet/>
      <dgm:spPr/>
      <dgm:t>
        <a:bodyPr/>
        <a:lstStyle/>
        <a:p>
          <a:endParaRPr lang="es-ES"/>
        </a:p>
      </dgm:t>
    </dgm:pt>
    <dgm:pt modelId="{14019D24-84BD-42CD-91F6-338F236651FC}">
      <dgm:prSet phldrT="[Texto]"/>
      <dgm:spPr/>
      <dgm:t>
        <a:bodyPr/>
        <a:lstStyle/>
        <a:p>
          <a:r>
            <a:rPr lang="es-ES"/>
            <a:t>Sirve la información consultada</a:t>
          </a:r>
        </a:p>
      </dgm:t>
    </dgm:pt>
    <dgm:pt modelId="{3D5026CF-FC06-4AE4-B84E-5A29630B691B}" type="parTrans" cxnId="{C7DE913D-A819-4093-98DD-C452AA04CDA7}">
      <dgm:prSet/>
      <dgm:spPr/>
      <dgm:t>
        <a:bodyPr/>
        <a:lstStyle/>
        <a:p>
          <a:endParaRPr lang="es-ES"/>
        </a:p>
      </dgm:t>
    </dgm:pt>
    <dgm:pt modelId="{2A04A940-9874-4D2A-9C32-4AE6F62A60EE}" type="sibTrans" cxnId="{C7DE913D-A819-4093-98DD-C452AA04CDA7}">
      <dgm:prSet/>
      <dgm:spPr/>
      <dgm:t>
        <a:bodyPr/>
        <a:lstStyle/>
        <a:p>
          <a:endParaRPr lang="es-ES"/>
        </a:p>
      </dgm:t>
    </dgm:pt>
    <dgm:pt modelId="{13BEC695-F269-4D20-8EC0-77B9447B0DD8}" type="pres">
      <dgm:prSet presAssocID="{F41A748A-F429-4B6A-8FB1-A785CB7DCF38}" presName="rootnode" presStyleCnt="0">
        <dgm:presLayoutVars>
          <dgm:chMax/>
          <dgm:chPref/>
          <dgm:dir/>
          <dgm:animLvl val="lvl"/>
        </dgm:presLayoutVars>
      </dgm:prSet>
      <dgm:spPr/>
      <dgm:t>
        <a:bodyPr/>
        <a:lstStyle/>
        <a:p>
          <a:endParaRPr lang="es-CO"/>
        </a:p>
      </dgm:t>
    </dgm:pt>
    <dgm:pt modelId="{27CD1F38-D304-4149-A4AA-A0163DDF7987}" type="pres">
      <dgm:prSet presAssocID="{9CA3D148-FC22-43EF-9FC0-2C60B6FC71B4}" presName="composite" presStyleCnt="0"/>
      <dgm:spPr/>
    </dgm:pt>
    <dgm:pt modelId="{AF117923-30A2-4697-A515-7E2308F4DBD3}" type="pres">
      <dgm:prSet presAssocID="{9CA3D148-FC22-43EF-9FC0-2C60B6FC71B4}" presName="bentUpArrow1" presStyleLbl="alignImgPlace1" presStyleIdx="0" presStyleCnt="2"/>
      <dgm:spPr/>
    </dgm:pt>
    <dgm:pt modelId="{AFF4E22F-47AE-43BF-9844-BEABDB3ACCBB}" type="pres">
      <dgm:prSet presAssocID="{9CA3D148-FC22-43EF-9FC0-2C60B6FC71B4}" presName="ParentText" presStyleLbl="node1" presStyleIdx="0" presStyleCnt="3">
        <dgm:presLayoutVars>
          <dgm:chMax val="1"/>
          <dgm:chPref val="1"/>
          <dgm:bulletEnabled val="1"/>
        </dgm:presLayoutVars>
      </dgm:prSet>
      <dgm:spPr/>
      <dgm:t>
        <a:bodyPr/>
        <a:lstStyle/>
        <a:p>
          <a:endParaRPr lang="es-CO"/>
        </a:p>
      </dgm:t>
    </dgm:pt>
    <dgm:pt modelId="{895112EA-5DF0-4E7D-BFB4-3D145C91CA3C}" type="pres">
      <dgm:prSet presAssocID="{9CA3D148-FC22-43EF-9FC0-2C60B6FC71B4}" presName="ChildText" presStyleLbl="revTx" presStyleIdx="0" presStyleCnt="3">
        <dgm:presLayoutVars>
          <dgm:chMax val="0"/>
          <dgm:chPref val="0"/>
          <dgm:bulletEnabled val="1"/>
        </dgm:presLayoutVars>
      </dgm:prSet>
      <dgm:spPr/>
      <dgm:t>
        <a:bodyPr/>
        <a:lstStyle/>
        <a:p>
          <a:endParaRPr lang="es-CO"/>
        </a:p>
      </dgm:t>
    </dgm:pt>
    <dgm:pt modelId="{3BDE06F8-3632-4565-B803-EFF2755115A8}" type="pres">
      <dgm:prSet presAssocID="{DC363473-5AFC-4C37-951B-A69C9FE3877A}" presName="sibTrans" presStyleCnt="0"/>
      <dgm:spPr/>
    </dgm:pt>
    <dgm:pt modelId="{D1943287-32A4-43A0-9267-16DF81797336}" type="pres">
      <dgm:prSet presAssocID="{68F25CFE-E1A6-4A3F-A113-3A8A2714DA65}" presName="composite" presStyleCnt="0"/>
      <dgm:spPr/>
    </dgm:pt>
    <dgm:pt modelId="{DE4AD7FF-81B2-4757-970F-CD9A755381A2}" type="pres">
      <dgm:prSet presAssocID="{68F25CFE-E1A6-4A3F-A113-3A8A2714DA65}" presName="bentUpArrow1" presStyleLbl="alignImgPlace1" presStyleIdx="1" presStyleCnt="2"/>
      <dgm:spPr/>
    </dgm:pt>
    <dgm:pt modelId="{CA061F7E-65C1-4A5F-AEB1-3A48CE81AD12}" type="pres">
      <dgm:prSet presAssocID="{68F25CFE-E1A6-4A3F-A113-3A8A2714DA65}" presName="ParentText" presStyleLbl="node1" presStyleIdx="1" presStyleCnt="3">
        <dgm:presLayoutVars>
          <dgm:chMax val="1"/>
          <dgm:chPref val="1"/>
          <dgm:bulletEnabled val="1"/>
        </dgm:presLayoutVars>
      </dgm:prSet>
      <dgm:spPr/>
      <dgm:t>
        <a:bodyPr/>
        <a:lstStyle/>
        <a:p>
          <a:endParaRPr lang="es-CO"/>
        </a:p>
      </dgm:t>
    </dgm:pt>
    <dgm:pt modelId="{DF5711E7-5E62-4619-812F-E320E6129556}" type="pres">
      <dgm:prSet presAssocID="{68F25CFE-E1A6-4A3F-A113-3A8A2714DA65}" presName="ChildText" presStyleLbl="revTx" presStyleIdx="1" presStyleCnt="3">
        <dgm:presLayoutVars>
          <dgm:chMax val="0"/>
          <dgm:chPref val="0"/>
          <dgm:bulletEnabled val="1"/>
        </dgm:presLayoutVars>
      </dgm:prSet>
      <dgm:spPr/>
      <dgm:t>
        <a:bodyPr/>
        <a:lstStyle/>
        <a:p>
          <a:endParaRPr lang="es-CO"/>
        </a:p>
      </dgm:t>
    </dgm:pt>
    <dgm:pt modelId="{88CC475F-D29A-4DD1-BFB0-3FA6285F47B7}" type="pres">
      <dgm:prSet presAssocID="{463A27B7-71FD-4CEF-A513-6ECD2FD4730A}" presName="sibTrans" presStyleCnt="0"/>
      <dgm:spPr/>
    </dgm:pt>
    <dgm:pt modelId="{EF9C9C1F-F3D2-4F9F-B684-66A5FBF55E42}" type="pres">
      <dgm:prSet presAssocID="{E9F8E2C0-49B2-45F7-9D70-E7D4B8E443A8}" presName="composite" presStyleCnt="0"/>
      <dgm:spPr/>
    </dgm:pt>
    <dgm:pt modelId="{547DC49F-C475-4F37-A7C1-A0385351E44C}" type="pres">
      <dgm:prSet presAssocID="{E9F8E2C0-49B2-45F7-9D70-E7D4B8E443A8}" presName="ParentText" presStyleLbl="node1" presStyleIdx="2" presStyleCnt="3">
        <dgm:presLayoutVars>
          <dgm:chMax val="1"/>
          <dgm:chPref val="1"/>
          <dgm:bulletEnabled val="1"/>
        </dgm:presLayoutVars>
      </dgm:prSet>
      <dgm:spPr/>
      <dgm:t>
        <a:bodyPr/>
        <a:lstStyle/>
        <a:p>
          <a:endParaRPr lang="es-CO"/>
        </a:p>
      </dgm:t>
    </dgm:pt>
    <dgm:pt modelId="{07204B71-FA7E-45D2-9E2E-D47DC423A41B}" type="pres">
      <dgm:prSet presAssocID="{E9F8E2C0-49B2-45F7-9D70-E7D4B8E443A8}" presName="FinalChildText" presStyleLbl="revTx" presStyleIdx="2" presStyleCnt="3">
        <dgm:presLayoutVars>
          <dgm:chMax val="0"/>
          <dgm:chPref val="0"/>
          <dgm:bulletEnabled val="1"/>
        </dgm:presLayoutVars>
      </dgm:prSet>
      <dgm:spPr/>
      <dgm:t>
        <a:bodyPr/>
        <a:lstStyle/>
        <a:p>
          <a:endParaRPr lang="es-CO"/>
        </a:p>
      </dgm:t>
    </dgm:pt>
  </dgm:ptLst>
  <dgm:cxnLst>
    <dgm:cxn modelId="{E554F1AC-6C43-49FD-B118-F886053108E2}" type="presOf" srcId="{078149B1-D3EE-4841-99D3-90CF64FD2417}" destId="{DF5711E7-5E62-4619-812F-E320E6129556}" srcOrd="0" destOrd="0" presId="urn:microsoft.com/office/officeart/2005/8/layout/StepDownProcess"/>
    <dgm:cxn modelId="{B19663F0-3742-4C15-B860-C5592966EEAB}" type="presOf" srcId="{14019D24-84BD-42CD-91F6-338F236651FC}" destId="{07204B71-FA7E-45D2-9E2E-D47DC423A41B}" srcOrd="0" destOrd="1" presId="urn:microsoft.com/office/officeart/2005/8/layout/StepDownProcess"/>
    <dgm:cxn modelId="{05E79F04-9262-4000-B410-76D1584389AF}" type="presOf" srcId="{E9F8E2C0-49B2-45F7-9D70-E7D4B8E443A8}" destId="{547DC49F-C475-4F37-A7C1-A0385351E44C}" srcOrd="0" destOrd="0" presId="urn:microsoft.com/office/officeart/2005/8/layout/StepDownProcess"/>
    <dgm:cxn modelId="{C7DE913D-A819-4093-98DD-C452AA04CDA7}" srcId="{E9F8E2C0-49B2-45F7-9D70-E7D4B8E443A8}" destId="{14019D24-84BD-42CD-91F6-338F236651FC}" srcOrd="1" destOrd="0" parTransId="{3D5026CF-FC06-4AE4-B84E-5A29630B691B}" sibTransId="{2A04A940-9874-4D2A-9C32-4AE6F62A60EE}"/>
    <dgm:cxn modelId="{8DB23697-EF09-447B-94EF-890343D975DC}" srcId="{68F25CFE-E1A6-4A3F-A113-3A8A2714DA65}" destId="{078149B1-D3EE-4841-99D3-90CF64FD2417}" srcOrd="0" destOrd="0" parTransId="{96E0CEC9-A1EA-4219-BB2E-12E31742E811}" sibTransId="{4EC42E4E-0F8F-451F-B4E5-27DB743640D0}"/>
    <dgm:cxn modelId="{4525F8E3-6F5D-46C4-A3E2-0F26A510B1DF}" srcId="{F41A748A-F429-4B6A-8FB1-A785CB7DCF38}" destId="{E9F8E2C0-49B2-45F7-9D70-E7D4B8E443A8}" srcOrd="2" destOrd="0" parTransId="{0D9CF1B6-801F-4EDA-BD78-AC94524C9768}" sibTransId="{CC11DF5E-3B0B-4D1B-86B0-A1A14916638C}"/>
    <dgm:cxn modelId="{060BB95A-A671-476F-9006-F0CAFFF7F15D}" type="presOf" srcId="{5E5FC462-75CC-4C61-8EE0-467CA02CB610}" destId="{DF5711E7-5E62-4619-812F-E320E6129556}" srcOrd="0" destOrd="1" presId="urn:microsoft.com/office/officeart/2005/8/layout/StepDownProcess"/>
    <dgm:cxn modelId="{6536C0DC-FD6E-4B2B-8068-B8219E50357C}" srcId="{E9F8E2C0-49B2-45F7-9D70-E7D4B8E443A8}" destId="{3DC196FD-8303-4D5F-97A4-E985880A1F93}" srcOrd="0" destOrd="0" parTransId="{368E205F-5E4D-4A7E-A09B-E7C8C6CC1944}" sibTransId="{4B47183B-D902-4D84-8912-03F589E14E07}"/>
    <dgm:cxn modelId="{6B8B6DC0-E928-4206-A5D8-E9BFE1092D64}" type="presOf" srcId="{3DC196FD-8303-4D5F-97A4-E985880A1F93}" destId="{07204B71-FA7E-45D2-9E2E-D47DC423A41B}" srcOrd="0" destOrd="0" presId="urn:microsoft.com/office/officeart/2005/8/layout/StepDownProcess"/>
    <dgm:cxn modelId="{D756FFB9-F3C6-48A5-9ABD-11395660B92A}" type="presOf" srcId="{29C04177-77F9-4325-AFA8-F49164525305}" destId="{895112EA-5DF0-4E7D-BFB4-3D145C91CA3C}" srcOrd="0" destOrd="0" presId="urn:microsoft.com/office/officeart/2005/8/layout/StepDownProcess"/>
    <dgm:cxn modelId="{40258ABE-557F-44C9-B85D-34A548623D15}" srcId="{F41A748A-F429-4B6A-8FB1-A785CB7DCF38}" destId="{9CA3D148-FC22-43EF-9FC0-2C60B6FC71B4}" srcOrd="0" destOrd="0" parTransId="{12FC5B1F-F6B9-431C-A3C3-B35B25BC9237}" sibTransId="{DC363473-5AFC-4C37-951B-A69C9FE3877A}"/>
    <dgm:cxn modelId="{94A35701-C9CD-404F-98F8-66AEF66B4E7A}" type="presOf" srcId="{68F25CFE-E1A6-4A3F-A113-3A8A2714DA65}" destId="{CA061F7E-65C1-4A5F-AEB1-3A48CE81AD12}" srcOrd="0" destOrd="0" presId="urn:microsoft.com/office/officeart/2005/8/layout/StepDownProcess"/>
    <dgm:cxn modelId="{12EA9D16-59F8-422E-B6B1-C16590824968}" type="presOf" srcId="{F41A748A-F429-4B6A-8FB1-A785CB7DCF38}" destId="{13BEC695-F269-4D20-8EC0-77B9447B0DD8}" srcOrd="0" destOrd="0" presId="urn:microsoft.com/office/officeart/2005/8/layout/StepDownProcess"/>
    <dgm:cxn modelId="{41F7A9F3-82A3-419E-9CEA-A96872629FA3}" type="presOf" srcId="{3845EEA5-06E3-4B2C-94A4-3C23D79B7E4D}" destId="{DF5711E7-5E62-4619-812F-E320E6129556}" srcOrd="0" destOrd="2" presId="urn:microsoft.com/office/officeart/2005/8/layout/StepDownProcess"/>
    <dgm:cxn modelId="{8E7FE758-BD25-48B1-93C1-6E61E16A8EBA}" srcId="{F41A748A-F429-4B6A-8FB1-A785CB7DCF38}" destId="{68F25CFE-E1A6-4A3F-A113-3A8A2714DA65}" srcOrd="1" destOrd="0" parTransId="{73C26DB7-C91E-4575-B1E1-5DF0E9B1A520}" sibTransId="{463A27B7-71FD-4CEF-A513-6ECD2FD4730A}"/>
    <dgm:cxn modelId="{0C5C8213-A41B-4E51-9D08-2C7A07CED4E8}" srcId="{68F25CFE-E1A6-4A3F-A113-3A8A2714DA65}" destId="{3845EEA5-06E3-4B2C-94A4-3C23D79B7E4D}" srcOrd="2" destOrd="0" parTransId="{F462884B-92F5-49B4-A3BB-7974FEDDAD36}" sibTransId="{2E5FDF2C-ECA7-4849-A970-907739E954EB}"/>
    <dgm:cxn modelId="{EE6B92D1-ADAE-4701-8B3F-57A64CE4CC9E}" srcId="{9CA3D148-FC22-43EF-9FC0-2C60B6FC71B4}" destId="{29C04177-77F9-4325-AFA8-F49164525305}" srcOrd="0" destOrd="0" parTransId="{910D4A01-B4B9-4E2B-BC13-41E11603C0DA}" sibTransId="{31390885-BE2A-4169-9EF5-DB97A140361E}"/>
    <dgm:cxn modelId="{B2CD4D96-1A2E-46D5-B9E8-D2CC5263EB13}" srcId="{68F25CFE-E1A6-4A3F-A113-3A8A2714DA65}" destId="{5E5FC462-75CC-4C61-8EE0-467CA02CB610}" srcOrd="1" destOrd="0" parTransId="{F310E2E4-D7D3-49BB-B09C-7B6834A71FE7}" sibTransId="{C879B6A2-0208-4959-A629-B01F4868CFDA}"/>
    <dgm:cxn modelId="{A4B52C9C-1A19-41E9-A73A-F043611FFBF0}" type="presOf" srcId="{9CA3D148-FC22-43EF-9FC0-2C60B6FC71B4}" destId="{AFF4E22F-47AE-43BF-9844-BEABDB3ACCBB}" srcOrd="0" destOrd="0" presId="urn:microsoft.com/office/officeart/2005/8/layout/StepDownProcess"/>
    <dgm:cxn modelId="{A08CFBB6-AC7B-4776-8430-2E83E5D2CF2E}" type="presParOf" srcId="{13BEC695-F269-4D20-8EC0-77B9447B0DD8}" destId="{27CD1F38-D304-4149-A4AA-A0163DDF7987}" srcOrd="0" destOrd="0" presId="urn:microsoft.com/office/officeart/2005/8/layout/StepDownProcess"/>
    <dgm:cxn modelId="{AC18C48C-E873-4D4D-9C8D-CACC347FF274}" type="presParOf" srcId="{27CD1F38-D304-4149-A4AA-A0163DDF7987}" destId="{AF117923-30A2-4697-A515-7E2308F4DBD3}" srcOrd="0" destOrd="0" presId="urn:microsoft.com/office/officeart/2005/8/layout/StepDownProcess"/>
    <dgm:cxn modelId="{7A15C972-38D4-40C8-B8E1-9B962FBC4DAC}" type="presParOf" srcId="{27CD1F38-D304-4149-A4AA-A0163DDF7987}" destId="{AFF4E22F-47AE-43BF-9844-BEABDB3ACCBB}" srcOrd="1" destOrd="0" presId="urn:microsoft.com/office/officeart/2005/8/layout/StepDownProcess"/>
    <dgm:cxn modelId="{2E73C0FA-E379-4A4D-8764-5CFDCF431265}" type="presParOf" srcId="{27CD1F38-D304-4149-A4AA-A0163DDF7987}" destId="{895112EA-5DF0-4E7D-BFB4-3D145C91CA3C}" srcOrd="2" destOrd="0" presId="urn:microsoft.com/office/officeart/2005/8/layout/StepDownProcess"/>
    <dgm:cxn modelId="{ABD4445C-6C56-4F82-A573-02CE3DDCF664}" type="presParOf" srcId="{13BEC695-F269-4D20-8EC0-77B9447B0DD8}" destId="{3BDE06F8-3632-4565-B803-EFF2755115A8}" srcOrd="1" destOrd="0" presId="urn:microsoft.com/office/officeart/2005/8/layout/StepDownProcess"/>
    <dgm:cxn modelId="{360FE818-B19F-465F-A6A1-39B4A92F3628}" type="presParOf" srcId="{13BEC695-F269-4D20-8EC0-77B9447B0DD8}" destId="{D1943287-32A4-43A0-9267-16DF81797336}" srcOrd="2" destOrd="0" presId="urn:microsoft.com/office/officeart/2005/8/layout/StepDownProcess"/>
    <dgm:cxn modelId="{F79185CA-013C-4892-A665-53195C51CEB1}" type="presParOf" srcId="{D1943287-32A4-43A0-9267-16DF81797336}" destId="{DE4AD7FF-81B2-4757-970F-CD9A755381A2}" srcOrd="0" destOrd="0" presId="urn:microsoft.com/office/officeart/2005/8/layout/StepDownProcess"/>
    <dgm:cxn modelId="{067B2F45-8AFC-4B8C-8F72-F058E07E5F1C}" type="presParOf" srcId="{D1943287-32A4-43A0-9267-16DF81797336}" destId="{CA061F7E-65C1-4A5F-AEB1-3A48CE81AD12}" srcOrd="1" destOrd="0" presId="urn:microsoft.com/office/officeart/2005/8/layout/StepDownProcess"/>
    <dgm:cxn modelId="{A5AE8353-6385-46E5-877A-2ADBEAA86387}" type="presParOf" srcId="{D1943287-32A4-43A0-9267-16DF81797336}" destId="{DF5711E7-5E62-4619-812F-E320E6129556}" srcOrd="2" destOrd="0" presId="urn:microsoft.com/office/officeart/2005/8/layout/StepDownProcess"/>
    <dgm:cxn modelId="{EA9D0A0B-3BD4-4B15-8A04-3C00DF61DA75}" type="presParOf" srcId="{13BEC695-F269-4D20-8EC0-77B9447B0DD8}" destId="{88CC475F-D29A-4DD1-BFB0-3FA6285F47B7}" srcOrd="3" destOrd="0" presId="urn:microsoft.com/office/officeart/2005/8/layout/StepDownProcess"/>
    <dgm:cxn modelId="{8D91D9A7-A842-40D7-B57A-9DE54B5F020D}" type="presParOf" srcId="{13BEC695-F269-4D20-8EC0-77B9447B0DD8}" destId="{EF9C9C1F-F3D2-4F9F-B684-66A5FBF55E42}" srcOrd="4" destOrd="0" presId="urn:microsoft.com/office/officeart/2005/8/layout/StepDownProcess"/>
    <dgm:cxn modelId="{7277B664-7C16-446C-B304-1E28091EFD60}" type="presParOf" srcId="{EF9C9C1F-F3D2-4F9F-B684-66A5FBF55E42}" destId="{547DC49F-C475-4F37-A7C1-A0385351E44C}" srcOrd="0" destOrd="0" presId="urn:microsoft.com/office/officeart/2005/8/layout/StepDownProcess"/>
    <dgm:cxn modelId="{1CB195F9-2234-4245-8B4B-4C33B8724CA6}" type="presParOf" srcId="{EF9C9C1F-F3D2-4F9F-B684-66A5FBF55E42}" destId="{07204B71-FA7E-45D2-9E2E-D47DC423A41B}" srcOrd="1" destOrd="0" presId="urn:microsoft.com/office/officeart/2005/8/layout/StepDown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117923-30A2-4697-A515-7E2308F4DBD3}">
      <dsp:nvSpPr>
        <dsp:cNvPr id="0" name=""/>
        <dsp:cNvSpPr/>
      </dsp:nvSpPr>
      <dsp:spPr>
        <a:xfrm rot="5400000">
          <a:off x="993123" y="927679"/>
          <a:ext cx="820452" cy="934056"/>
        </a:xfrm>
        <a:prstGeom prst="bentUpArrow">
          <a:avLst>
            <a:gd name="adj1" fmla="val 32840"/>
            <a:gd name="adj2" fmla="val 25000"/>
            <a:gd name="adj3" fmla="val 35780"/>
          </a:avLst>
        </a:prstGeom>
        <a:solidFill>
          <a:schemeClr val="accent1">
            <a:tint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F4E22F-47AE-43BF-9844-BEABDB3ACCBB}">
      <dsp:nvSpPr>
        <dsp:cNvPr id="0" name=""/>
        <dsp:cNvSpPr/>
      </dsp:nvSpPr>
      <dsp:spPr>
        <a:xfrm>
          <a:off x="775752" y="18191"/>
          <a:ext cx="1381159" cy="966766"/>
        </a:xfrm>
        <a:prstGeom prst="roundRect">
          <a:avLst>
            <a:gd name="adj" fmla="val 166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ES" sz="2500" kern="1200"/>
            <a:t>Cliente</a:t>
          </a:r>
        </a:p>
      </dsp:txBody>
      <dsp:txXfrm>
        <a:off x="822954" y="65393"/>
        <a:ext cx="1286755" cy="872362"/>
      </dsp:txXfrm>
    </dsp:sp>
    <dsp:sp modelId="{895112EA-5DF0-4E7D-BFB4-3D145C91CA3C}">
      <dsp:nvSpPr>
        <dsp:cNvPr id="0" name=""/>
        <dsp:cNvSpPr/>
      </dsp:nvSpPr>
      <dsp:spPr>
        <a:xfrm>
          <a:off x="2156912" y="110394"/>
          <a:ext cx="1004523" cy="781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t>Implementa consumo de métodos SOAP</a:t>
          </a:r>
        </a:p>
      </dsp:txBody>
      <dsp:txXfrm>
        <a:off x="2156912" y="110394"/>
        <a:ext cx="1004523" cy="781383"/>
      </dsp:txXfrm>
    </dsp:sp>
    <dsp:sp modelId="{DE4AD7FF-81B2-4757-970F-CD9A755381A2}">
      <dsp:nvSpPr>
        <dsp:cNvPr id="0" name=""/>
        <dsp:cNvSpPr/>
      </dsp:nvSpPr>
      <dsp:spPr>
        <a:xfrm rot="5400000">
          <a:off x="2138251" y="2013677"/>
          <a:ext cx="820452" cy="934056"/>
        </a:xfrm>
        <a:prstGeom prst="bentUpArrow">
          <a:avLst>
            <a:gd name="adj1" fmla="val 32840"/>
            <a:gd name="adj2" fmla="val 25000"/>
            <a:gd name="adj3" fmla="val 35780"/>
          </a:avLst>
        </a:prstGeom>
        <a:solidFill>
          <a:schemeClr val="accent1">
            <a:tint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1F7E-65C1-4A5F-AEB1-3A48CE81AD12}">
      <dsp:nvSpPr>
        <dsp:cNvPr id="0" name=""/>
        <dsp:cNvSpPr/>
      </dsp:nvSpPr>
      <dsp:spPr>
        <a:xfrm>
          <a:off x="1920880" y="1104189"/>
          <a:ext cx="1381159" cy="966766"/>
        </a:xfrm>
        <a:prstGeom prst="roundRect">
          <a:avLst>
            <a:gd name="adj" fmla="val 166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ES" sz="2500" kern="1200"/>
            <a:t>Servidor</a:t>
          </a:r>
        </a:p>
      </dsp:txBody>
      <dsp:txXfrm>
        <a:off x="1968082" y="1151391"/>
        <a:ext cx="1286755" cy="872362"/>
      </dsp:txXfrm>
    </dsp:sp>
    <dsp:sp modelId="{DF5711E7-5E62-4619-812F-E320E6129556}">
      <dsp:nvSpPr>
        <dsp:cNvPr id="0" name=""/>
        <dsp:cNvSpPr/>
      </dsp:nvSpPr>
      <dsp:spPr>
        <a:xfrm>
          <a:off x="3302040" y="1196392"/>
          <a:ext cx="1004523" cy="781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t>Metodos de consulta y registro SOAP</a:t>
          </a:r>
        </a:p>
        <a:p>
          <a:pPr marL="57150" lvl="1" indent="-57150" algn="l" defTabSz="311150">
            <a:lnSpc>
              <a:spcPct val="90000"/>
            </a:lnSpc>
            <a:spcBef>
              <a:spcPct val="0"/>
            </a:spcBef>
            <a:spcAft>
              <a:spcPct val="15000"/>
            </a:spcAft>
            <a:buChar char="••"/>
          </a:pPr>
          <a:r>
            <a:rPr lang="es-ES" sz="700" kern="1200"/>
            <a:t>Dispone funciones del sistema para los clientes</a:t>
          </a:r>
        </a:p>
        <a:p>
          <a:pPr marL="57150" lvl="1" indent="-57150" algn="l" defTabSz="311150">
            <a:lnSpc>
              <a:spcPct val="90000"/>
            </a:lnSpc>
            <a:spcBef>
              <a:spcPct val="0"/>
            </a:spcBef>
            <a:spcAft>
              <a:spcPct val="15000"/>
            </a:spcAft>
            <a:buChar char="••"/>
          </a:pPr>
          <a:r>
            <a:rPr lang="es-ES" sz="700" kern="1200"/>
            <a:t>Sirve información consultada y registra la reportada</a:t>
          </a:r>
        </a:p>
      </dsp:txBody>
      <dsp:txXfrm>
        <a:off x="3302040" y="1196392"/>
        <a:ext cx="1004523" cy="781383"/>
      </dsp:txXfrm>
    </dsp:sp>
    <dsp:sp modelId="{547DC49F-C475-4F37-A7C1-A0385351E44C}">
      <dsp:nvSpPr>
        <dsp:cNvPr id="0" name=""/>
        <dsp:cNvSpPr/>
      </dsp:nvSpPr>
      <dsp:spPr>
        <a:xfrm>
          <a:off x="3066008" y="2190187"/>
          <a:ext cx="1381159" cy="966766"/>
        </a:xfrm>
        <a:prstGeom prst="roundRect">
          <a:avLst>
            <a:gd name="adj" fmla="val 166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ES" sz="2500" kern="1200"/>
            <a:t>Base de datos</a:t>
          </a:r>
        </a:p>
      </dsp:txBody>
      <dsp:txXfrm>
        <a:off x="3113210" y="2237389"/>
        <a:ext cx="1286755" cy="872362"/>
      </dsp:txXfrm>
    </dsp:sp>
    <dsp:sp modelId="{07204B71-FA7E-45D2-9E2E-D47DC423A41B}">
      <dsp:nvSpPr>
        <dsp:cNvPr id="0" name=""/>
        <dsp:cNvSpPr/>
      </dsp:nvSpPr>
      <dsp:spPr>
        <a:xfrm>
          <a:off x="4447168" y="2282391"/>
          <a:ext cx="1004523" cy="781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ES" sz="800" kern="1200"/>
            <a:t>Almacena la información reportada</a:t>
          </a:r>
        </a:p>
        <a:p>
          <a:pPr marL="57150" lvl="1" indent="-57150" algn="l" defTabSz="355600">
            <a:lnSpc>
              <a:spcPct val="90000"/>
            </a:lnSpc>
            <a:spcBef>
              <a:spcPct val="0"/>
            </a:spcBef>
            <a:spcAft>
              <a:spcPct val="15000"/>
            </a:spcAft>
            <a:buChar char="••"/>
          </a:pPr>
          <a:r>
            <a:rPr lang="es-ES" sz="800" kern="1200"/>
            <a:t>Sirve la información consultada</a:t>
          </a:r>
        </a:p>
      </dsp:txBody>
      <dsp:txXfrm>
        <a:off x="4447168" y="2282391"/>
        <a:ext cx="1004523" cy="781383"/>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1A946C1BAA4E54BD7209C1A2400419"/>
        <w:category>
          <w:name w:val="General"/>
          <w:gallery w:val="placeholder"/>
        </w:category>
        <w:types>
          <w:type w:val="bbPlcHdr"/>
        </w:types>
        <w:behaviors>
          <w:behavior w:val="content"/>
        </w:behaviors>
        <w:guid w:val="{EDFE1888-C5B1-4267-BE20-530469EA9B14}"/>
      </w:docPartPr>
      <w:docPartBody>
        <w:p w:rsidR="00E57A14" w:rsidRDefault="00E57A14">
          <w:pPr>
            <w:pStyle w:val="191A946C1BAA4E54BD7209C1A240041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41871ACF98CF413387714C7D90DDF39C"/>
        <w:category>
          <w:name w:val="General"/>
          <w:gallery w:val="placeholder"/>
        </w:category>
        <w:types>
          <w:type w:val="bbPlcHdr"/>
        </w:types>
        <w:behaviors>
          <w:behavior w:val="content"/>
        </w:behaviors>
        <w:guid w:val="{CB5895C7-1F5F-44F5-B347-FEDA352B9C53}"/>
      </w:docPartPr>
      <w:docPartBody>
        <w:p w:rsidR="00E57A14" w:rsidRDefault="00E57A14">
          <w:pPr>
            <w:pStyle w:val="41871ACF98CF413387714C7D90DDF39C"/>
          </w:pPr>
          <w:r>
            <w:rPr>
              <w:color w:val="FFFFFF" w:themeColor="background1"/>
              <w:sz w:val="32"/>
              <w:szCs w:val="32"/>
              <w:lang w:val="es-ES"/>
            </w:rPr>
            <w:t>[Seleccionar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57A14"/>
    <w:rsid w:val="001F1EA4"/>
    <w:rsid w:val="002D441D"/>
    <w:rsid w:val="00440CD0"/>
    <w:rsid w:val="00484252"/>
    <w:rsid w:val="004C2FF3"/>
    <w:rsid w:val="00605B46"/>
    <w:rsid w:val="00637981"/>
    <w:rsid w:val="00675C8E"/>
    <w:rsid w:val="007818D9"/>
    <w:rsid w:val="0080334A"/>
    <w:rsid w:val="0086396A"/>
    <w:rsid w:val="00870944"/>
    <w:rsid w:val="00AB3A76"/>
    <w:rsid w:val="00C34532"/>
    <w:rsid w:val="00C5268B"/>
    <w:rsid w:val="00D16E13"/>
    <w:rsid w:val="00D414AA"/>
    <w:rsid w:val="00E57A14"/>
    <w:rsid w:val="00E71F52"/>
    <w:rsid w:val="00F734D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8D9"/>
  </w:style>
  <w:style w:type="paragraph" w:styleId="Ttulo1">
    <w:name w:val="heading 1"/>
    <w:basedOn w:val="Normal"/>
    <w:next w:val="Normal"/>
    <w:link w:val="Ttulo1Car"/>
    <w:uiPriority w:val="9"/>
    <w:unhideWhenUsed/>
    <w:qFormat/>
    <w:rsid w:val="007818D9"/>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rsid w:val="007818D9"/>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rsid w:val="007818D9"/>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1A946C1BAA4E54BD7209C1A2400419">
    <w:name w:val="191A946C1BAA4E54BD7209C1A2400419"/>
    <w:rsid w:val="007818D9"/>
  </w:style>
  <w:style w:type="paragraph" w:customStyle="1" w:styleId="41871ACF98CF413387714C7D90DDF39C">
    <w:name w:val="41871ACF98CF413387714C7D90DDF39C"/>
    <w:rsid w:val="007818D9"/>
  </w:style>
  <w:style w:type="paragraph" w:customStyle="1" w:styleId="A4DF1413A0634A94B9E1621419A01AC7">
    <w:name w:val="A4DF1413A0634A94B9E1621419A01AC7"/>
    <w:rsid w:val="007818D9"/>
  </w:style>
  <w:style w:type="paragraph" w:customStyle="1" w:styleId="2C038704632A44A29CC8849851B39923">
    <w:name w:val="2C038704632A44A29CC8849851B39923"/>
    <w:rsid w:val="007818D9"/>
  </w:style>
  <w:style w:type="paragraph" w:customStyle="1" w:styleId="2BB5473059C5421D8A86903B81C0DCAB">
    <w:name w:val="2BB5473059C5421D8A86903B81C0DCAB"/>
    <w:rsid w:val="007818D9"/>
  </w:style>
  <w:style w:type="paragraph" w:customStyle="1" w:styleId="AE83CB467A6448F28EF2052D62DFC820">
    <w:name w:val="AE83CB467A6448F28EF2052D62DFC820"/>
    <w:rsid w:val="007818D9"/>
  </w:style>
  <w:style w:type="character" w:customStyle="1" w:styleId="Ttulo1Car">
    <w:name w:val="Título 1 Car"/>
    <w:basedOn w:val="Fuentedeprrafopredeter"/>
    <w:link w:val="Ttulo1"/>
    <w:uiPriority w:val="9"/>
    <w:rsid w:val="007818D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sid w:val="007818D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sid w:val="007818D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rsid w:val="007818D9"/>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sid w:val="007818D9"/>
    <w:rPr>
      <w:rFonts w:eastAsiaTheme="minorHAnsi" w:cs="Times New Roman"/>
      <w:b/>
      <w:color w:val="ED7D31" w:themeColor="accent2"/>
      <w:kern w:val="24"/>
      <w:sz w:val="23"/>
      <w:szCs w:val="23"/>
      <w:shd w:val="clear" w:color="auto" w:fill="FFFFFF" w:themeFill="background1"/>
    </w:rPr>
  </w:style>
  <w:style w:type="paragraph" w:customStyle="1" w:styleId="1CB27A6AEF814D5387E561460F1796C4">
    <w:name w:val="1CB27A6AEF814D5387E561460F1796C4"/>
    <w:rsid w:val="00781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2017-08-28T00:00:00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4.xml><?xml version="1.0" encoding="utf-8"?>
<ds:datastoreItem xmlns:ds="http://schemas.openxmlformats.org/officeDocument/2006/customXml" ds:itemID="{4055B4CA-922C-4022-A90F-1B71ED8B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Intermedio).dotx</Template>
  <TotalTime>119</TotalTime>
  <Pages>47</Pages>
  <Words>4762</Words>
  <Characters>26197</Characters>
  <Application>Microsoft Office Word</Application>
  <DocSecurity>0</DocSecurity>
  <Lines>218</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del Web Service del Subsistema de Información sobre Calidad del Aire</vt:lpstr>
      <vt:lpstr>Instalación y Configuración de los servicios del portal</vt:lpstr>
    </vt:vector>
  </TitlesOfParts>
  <Company/>
  <LinksUpToDate>false</LinksUpToDate>
  <CharactersWithSpaces>30898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del Web Service del Subsistema de Información sobre Calidad del Aire</dc:title>
  <dc:subject>Varnish</dc:subject>
  <dc:creator>Santiago</dc:creator>
  <cp:lastModifiedBy>pilar</cp:lastModifiedBy>
  <cp:revision>8</cp:revision>
  <cp:lastPrinted>2014-04-03T04:08:00Z</cp:lastPrinted>
  <dcterms:created xsi:type="dcterms:W3CDTF">2017-08-31T15:46:00Z</dcterms:created>
  <dcterms:modified xsi:type="dcterms:W3CDTF">2017-09-01T01:11:00Z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